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23245D" w:rsidTr="006A482F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F8D4CDF90D2A4B589B912222860B0ED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245D" w:rsidRDefault="0023245D" w:rsidP="0023245D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083655B" wp14:editId="3BD416E5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noProof/>
              </w:rPr>
            </w:pPr>
          </w:p>
          <w:p w:rsidR="0023245D" w:rsidRDefault="0023245D" w:rsidP="0023245D">
            <w:pPr>
              <w:ind w:left="-43"/>
              <w:jc w:val="right"/>
              <w:rPr>
                <w:bCs/>
                <w:sz w:val="18"/>
              </w:rPr>
            </w:pPr>
          </w:p>
          <w:p w:rsidR="0023245D" w:rsidRDefault="0023245D" w:rsidP="0023245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23245D" w:rsidRDefault="0023245D" w:rsidP="0023245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>
                <w:rPr>
                  <w:rStyle w:val="a9"/>
                  <w:b/>
                  <w:bCs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9EFC86E945BF4DFDA37CCC6D6CD439D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8376BE4340E54D38A72DD0EB7EF24DC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911462AEF6774C0C97B9A6F91F4A19D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324CB725CBDD4C28BF7DF80084D4382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2248585CCA3F48B7BBEC8062211E58C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9973FF25B15D4F9A84466F5158BAAAE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8C28653BF64F428D9C50CF42D01347B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35C6F6779A1F45C9A5A2BFAB7F81D55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f0"/>
            </w:rPr>
            <w:id w:val="-1927876819"/>
            <w:placeholder>
              <w:docPart w:val="30D1BC9927D64CE9B942E7F98327982D"/>
            </w:placeholder>
          </w:sdtPr>
          <w:sdtEndPr>
            <w:rPr>
              <w:rStyle w:val="af0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af0"/>
                  </w:rPr>
                  <w:t xml:space="preserve"> </w:t>
                </w:r>
                <w:sdt>
                  <w:sdtPr>
                    <w:rPr>
                      <w:rStyle w:val="af0"/>
                      <w:b w:val="0"/>
                      <w:sz w:val="16"/>
                      <w:szCs w:val="16"/>
                    </w:rPr>
                    <w:id w:val="-401136261"/>
                    <w:placeholder>
                      <w:docPart w:val="E907B6CE4B0C4FE2A960AFED65F398CA"/>
                    </w:placeholder>
                    <w:showingPlcHdr/>
                    <w:text/>
                  </w:sdtPr>
                  <w:sdtEndPr>
                    <w:rPr>
                      <w:rStyle w:val="af0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f0"/>
                </w:rPr>
                <w:id w:val="-482938730"/>
                <w:placeholder>
                  <w:docPart w:val="AC9FE8E962E14B0192E1956C10E395C1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f0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6A482F" w:rsidRDefault="006A482F" w:rsidP="006A482F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6A482F" w:rsidTr="006A482F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EE427D78C2064B94A6FB97B389480925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608B53DF65C54C3496958C41C6094CD1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6A482F" w:rsidRDefault="006A482F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6A482F" w:rsidTr="006A482F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1E5B7724DC3E4BAC8169110E20C05706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8"/>
                <w:szCs w:val="18"/>
                <w:lang w:val="en-US"/>
              </w:rPr>
            </w:pPr>
          </w:p>
        </w:tc>
      </w:tr>
      <w:tr w:rsidR="006A482F" w:rsidTr="006A482F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</w:tr>
    </w:tbl>
    <w:p w:rsidR="006A482F" w:rsidRDefault="006A482F" w:rsidP="006A482F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82F" w:rsidRDefault="006A482F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F1150B535CF142C8BC204790BE2D471C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0C24A62F965049E48F9DF142A6755260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5BD431EC359A4BCEA1D3EDD508609607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6A482F" w:rsidRDefault="006A482F" w:rsidP="006A482F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  <w:t xml:space="preserve">Расходомер-счетчик электромагнитный ВЗЛЕТ ТЭР исполнения АС, АФ </w:t>
      </w:r>
      <w:r>
        <w:rPr>
          <w:rFonts w:ascii="Arial" w:hAnsi="Arial" w:cs="Arial"/>
          <w:sz w:val="20"/>
        </w:rPr>
        <w:t>(</w:t>
      </w:r>
      <w:proofErr w:type="spellStart"/>
      <w:r>
        <w:rPr>
          <w:rFonts w:ascii="Arial" w:hAnsi="Arial" w:cs="Arial"/>
          <w:sz w:val="20"/>
        </w:rPr>
        <w:t>агрессивостойкие</w:t>
      </w:r>
      <w:proofErr w:type="spellEnd"/>
      <w:r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sz w:val="24"/>
          <w:szCs w:val="28"/>
        </w:rPr>
        <w:t>степень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</w:rPr>
        <w:t>защиты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  <w:lang w:val="en-US"/>
        </w:rPr>
        <w:t>IP</w:t>
      </w:r>
      <w:r>
        <w:rPr>
          <w:rFonts w:ascii="Arial" w:hAnsi="Arial" w:cs="Arial"/>
          <w:sz w:val="24"/>
          <w:szCs w:val="28"/>
        </w:rPr>
        <w:t>67 с возможностью имитационной поверки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8114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6A482F" w:rsidTr="00FA6F09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6A482F" w:rsidRDefault="006A482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4E8F6AA68F674ACCBA8492D2BAC0D4E9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6A482F" w:rsidRDefault="006A482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6A482F" w:rsidRDefault="006A482F" w:rsidP="006A482F">
      <w:pPr>
        <w:rPr>
          <w:b/>
          <w:i/>
          <w:sz w:val="8"/>
          <w:szCs w:val="8"/>
        </w:rPr>
      </w:pPr>
    </w:p>
    <w:tbl>
      <w:tblPr>
        <w:tblW w:w="2768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246"/>
        <w:gridCol w:w="709"/>
      </w:tblGrid>
      <w:tr w:rsidR="00FA6F09" w:rsidRPr="005B64C2" w:rsidTr="00FA6F09">
        <w:trPr>
          <w:trHeight w:hRule="exact" w:val="227"/>
        </w:trPr>
        <w:tc>
          <w:tcPr>
            <w:tcW w:w="5245" w:type="dxa"/>
            <w:tcBorders>
              <w:left w:val="nil"/>
              <w:right w:val="single" w:sz="12" w:space="0" w:color="auto"/>
            </w:tcBorders>
            <w:vAlign w:val="center"/>
          </w:tcPr>
          <w:p w:rsidR="00FA6F09" w:rsidRPr="005B64C2" w:rsidRDefault="00FA6F09" w:rsidP="008A61F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Halar</w:t>
            </w:r>
            <w:proofErr w:type="spellEnd"/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A6F09" w:rsidRPr="005B64C2" w:rsidRDefault="00FA6F09" w:rsidP="008A61F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FA6F09" w:rsidRDefault="00FA6F09" w:rsidP="006A482F">
      <w:pPr>
        <w:rPr>
          <w:b/>
          <w:i/>
          <w:sz w:val="8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564"/>
      </w:tblGrid>
      <w:tr w:rsidR="006A482F" w:rsidTr="006A482F">
        <w:trPr>
          <w:trHeight w:val="50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A482F" w:rsidRDefault="006A482F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исполнение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  <w:hideMark/>
          </w:tcPr>
          <w:sdt>
            <w:sdtPr>
              <w:rPr>
                <w:b/>
                <w:sz w:val="16"/>
                <w:szCs w:val="16"/>
              </w:rPr>
              <w:id w:val="-1891023562"/>
              <w:placeholder>
                <w:docPart w:val="84BAAB90E5274C85BB2847ADCAAC66AC"/>
              </w:placeholder>
              <w:dropDownList>
                <w:listItem w:displayText="_________" w:value="_________"/>
                <w:listItem w:displayText="АС-010" w:value="АС-010"/>
                <w:listItem w:displayText="АС-015" w:value="АС-015"/>
                <w:listItem w:displayText="АФ-015" w:value="АФ-015"/>
                <w:listItem w:displayText="АФ-020" w:value="АФ-020"/>
                <w:listItem w:displayText="АФ-025" w:value="АФ-025"/>
                <w:listItem w:displayText="АФ-032" w:value="АФ-032"/>
                <w:listItem w:displayText="АФ-040" w:value="АФ-040"/>
                <w:listItem w:displayText="АФ-050" w:value="АФ-050"/>
                <w:listItem w:displayText="АФ-065" w:value="АФ-065"/>
                <w:listItem w:displayText="АФ-080" w:value="АФ-080"/>
                <w:listItem w:displayText="АФ-100" w:value="АФ-100"/>
                <w:listItem w:displayText="АФ-150" w:value="АФ-150"/>
                <w:listItem w:displayText="АФ-200" w:value="АФ-200"/>
                <w:listItem w:displayText="АФ-250" w:value="АФ-250"/>
                <w:listItem w:displayText="АФ-300" w:value="АФ-300"/>
                <w:listItem w:displayText="АФ-350" w:value="АФ-350"/>
                <w:listItem w:displayText="АФ-400" w:value="АФ-400"/>
                <w:listItem w:displayText="АФ-450" w:value="АФ-450"/>
                <w:listItem w:displayText="АФ-500" w:value="АФ-500"/>
              </w:dropDownList>
            </w:sdtPr>
            <w:sdtEndPr/>
            <w:sdtContent>
              <w:p w:rsidR="006A482F" w:rsidRDefault="006A482F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sdtContent>
          </w:sdt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sdt>
              <w:sdtPr>
                <w:rPr>
                  <w:sz w:val="18"/>
                  <w:szCs w:val="18"/>
                </w:rPr>
                <w:id w:val="1098919974"/>
                <w:placeholder>
                  <w:docPart w:val="CEE04A6F7DB4470286146313969E69ED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1B4D7DF753804B33802DBA01F52E253B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998758787"/>
                <w:placeholder>
                  <w:docPart w:val="A7BB04B9C66145538A972AF2F4672FAF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A50E2D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D970B17287ED413691D1D77C0904E46A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57035F21B9814C69955FC63337F9799E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5A45D7696D9A49309E851247EF7D5D27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9DC3AB4E00124AB08B03EDA3C6C3A8E2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sdt>
              <w:sdtPr>
                <w:rPr>
                  <w:sz w:val="18"/>
                  <w:szCs w:val="18"/>
                </w:rPr>
                <w:id w:val="1504082834"/>
                <w:placeholder>
                  <w:docPart w:val="8D980683BCC04D278F140A058F1E1F11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37"/>
        <w:gridCol w:w="1691"/>
        <w:gridCol w:w="3378"/>
        <w:gridCol w:w="2151"/>
      </w:tblGrid>
      <w:tr w:rsidR="006A482F" w:rsidTr="006A482F">
        <w:trPr>
          <w:trHeight w:hRule="exact" w:val="227"/>
        </w:trPr>
        <w:tc>
          <w:tcPr>
            <w:tcW w:w="164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792171122"/>
              <w:placeholder>
                <w:docPart w:val="BC2842653E414ADDAEBB8365685E8294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 w:rsidP="00796384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rPr>
                <w:b/>
                <w:sz w:val="16"/>
                <w:szCs w:val="16"/>
              </w:rPr>
            </w:pPr>
          </w:p>
        </w:tc>
        <w:tc>
          <w:tcPr>
            <w:tcW w:w="157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-1311712847"/>
              <w:placeholder>
                <w:docPart w:val="A47AA13F5BA54BD5B76EC92E823A8120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6A482F" w:rsidRDefault="006A482F" w:rsidP="006A482F">
      <w:pPr>
        <w:rPr>
          <w:b/>
          <w:i/>
          <w:sz w:val="12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6A482F" w:rsidTr="006A482F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2058436013"/>
              <w:placeholder>
                <w:docPart w:val="E21C6AAE5BCC4DAF81AD4A69880BDC7B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94588" w:rsidRPr="00232056" w:rsidRDefault="007A6C87" w:rsidP="00D94588">
      <w:pPr>
        <w:rPr>
          <w:b/>
          <w:i/>
          <w:sz w:val="12"/>
          <w:szCs w:val="12"/>
        </w:rPr>
      </w:pPr>
      <w:r>
        <w:rPr>
          <w:b/>
          <w:i/>
          <w:sz w:val="20"/>
          <w:szCs w:val="20"/>
        </w:rPr>
        <w:br/>
      </w:r>
      <w:r w:rsidR="00D94588" w:rsidRPr="00C60089">
        <w:rPr>
          <w:b/>
          <w:i/>
          <w:sz w:val="20"/>
          <w:szCs w:val="20"/>
        </w:rPr>
        <w:t>Модель расходомера</w:t>
      </w:r>
      <w:r w:rsidR="00D94588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6"/>
        <w:gridCol w:w="3665"/>
        <w:gridCol w:w="378"/>
        <w:gridCol w:w="918"/>
        <w:gridCol w:w="4567"/>
        <w:gridCol w:w="378"/>
      </w:tblGrid>
      <w:tr w:rsidR="00D94588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588" w:rsidRPr="00232056" w:rsidRDefault="00D94588" w:rsidP="006A482F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4588" w:rsidRPr="00232056" w:rsidRDefault="00D94588" w:rsidP="006A482F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65179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D94588" w:rsidRPr="00232056" w:rsidRDefault="00D94588" w:rsidP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588" w:rsidRPr="00232056" w:rsidRDefault="00D94588" w:rsidP="006A482F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94588" w:rsidRPr="00232056" w:rsidRDefault="00D94588" w:rsidP="006A482F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1464423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D94588" w:rsidRPr="00232056" w:rsidRDefault="00D94588" w:rsidP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6A482F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6A482F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2097090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7A6C87" w:rsidRDefault="00E47E53" w:rsidP="006A482F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6A482F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-970742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</w:t>
            </w:r>
            <w:r w:rsidRPr="00232056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662592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7A6C87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АФ-200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2054728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173742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173798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386008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АФ-300</w:t>
            </w:r>
          </w:p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523359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АФ-032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458878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E47E53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АФ-350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350</w:t>
            </w:r>
          </w:p>
        </w:tc>
        <w:sdt>
          <w:sdtPr>
            <w:rPr>
              <w:sz w:val="16"/>
              <w:szCs w:val="16"/>
            </w:rPr>
            <w:id w:val="240529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АФ-040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486855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АФ-400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400</w:t>
            </w:r>
          </w:p>
        </w:tc>
        <w:sdt>
          <w:sdtPr>
            <w:rPr>
              <w:sz w:val="16"/>
              <w:szCs w:val="16"/>
            </w:rPr>
            <w:id w:val="166080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E47E5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АФ-050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2000072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АФ-450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450</w:t>
            </w:r>
          </w:p>
        </w:tc>
        <w:sdt>
          <w:sdtPr>
            <w:rPr>
              <w:sz w:val="16"/>
              <w:szCs w:val="16"/>
            </w:rPr>
            <w:id w:val="-988166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47E53" w:rsidRPr="00232056" w:rsidTr="000323D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АФ-065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-1709018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E47E53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АФ-500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  <w:lang w:val="en-US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500</w:t>
            </w:r>
          </w:p>
        </w:tc>
        <w:sdt>
          <w:sdtPr>
            <w:rPr>
              <w:sz w:val="16"/>
              <w:szCs w:val="16"/>
            </w:rPr>
            <w:id w:val="2100818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47E53" w:rsidRPr="00232056" w:rsidRDefault="00450D34" w:rsidP="007A6C87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323D3" w:rsidRPr="00232056" w:rsidTr="000323D3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3D3" w:rsidRPr="00232056" w:rsidRDefault="000323D3" w:rsidP="000323D3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АФ-080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323D3" w:rsidRPr="00232056" w:rsidRDefault="000323D3" w:rsidP="000323D3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80</w:t>
            </w:r>
          </w:p>
        </w:tc>
        <w:sdt>
          <w:sdtPr>
            <w:rPr>
              <w:sz w:val="16"/>
              <w:szCs w:val="16"/>
            </w:rPr>
            <w:id w:val="-199717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323D3" w:rsidRPr="00232056" w:rsidRDefault="000323D3" w:rsidP="000323D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0323D3" w:rsidRPr="00232056" w:rsidRDefault="000323D3" w:rsidP="000323D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23D3" w:rsidRPr="00232056" w:rsidRDefault="000323D3" w:rsidP="000323D3">
            <w:pPr>
              <w:rPr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323D3" w:rsidRDefault="000323D3" w:rsidP="000323D3">
            <w:pPr>
              <w:jc w:val="center"/>
              <w:rPr>
                <w:sz w:val="16"/>
                <w:szCs w:val="16"/>
              </w:rPr>
            </w:pPr>
          </w:p>
        </w:tc>
      </w:tr>
      <w:tr w:rsidR="00E47E53" w:rsidRPr="00232056" w:rsidTr="000323D3">
        <w:trPr>
          <w:gridAfter w:val="3"/>
          <w:wAfter w:w="2726" w:type="pct"/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47E53" w:rsidRPr="00232056" w:rsidRDefault="00E47E53" w:rsidP="007A6C8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7E53" w:rsidRPr="00232056" w:rsidRDefault="00E47E53" w:rsidP="007A6C87">
            <w:pPr>
              <w:rPr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47E53" w:rsidRPr="00232056" w:rsidRDefault="00E47E53" w:rsidP="007A6C87">
            <w:pPr>
              <w:jc w:val="center"/>
              <w:rPr>
                <w:sz w:val="16"/>
                <w:szCs w:val="16"/>
              </w:rPr>
            </w:pPr>
          </w:p>
        </w:tc>
      </w:tr>
    </w:tbl>
    <w:p w:rsidR="00D94588" w:rsidRPr="007A6C87" w:rsidRDefault="007A6C87" w:rsidP="00D94588">
      <w:pPr>
        <w:rPr>
          <w:b/>
          <w:i/>
          <w:sz w:val="12"/>
          <w:szCs w:val="12"/>
        </w:rPr>
      </w:pP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13"/>
        <w:gridCol w:w="497"/>
        <w:gridCol w:w="2156"/>
        <w:gridCol w:w="327"/>
        <w:gridCol w:w="1226"/>
        <w:gridCol w:w="1164"/>
        <w:gridCol w:w="497"/>
        <w:gridCol w:w="2470"/>
        <w:gridCol w:w="308"/>
      </w:tblGrid>
      <w:tr w:rsidR="00346558" w:rsidRPr="00232056" w:rsidTr="00346558">
        <w:trPr>
          <w:trHeight w:hRule="exact" w:val="227"/>
        </w:trPr>
        <w:tc>
          <w:tcPr>
            <w:tcW w:w="9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Давление 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b/>
              <w:sz w:val="16"/>
              <w:szCs w:val="16"/>
            </w:rPr>
            <w:id w:val="1452675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4B65C6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Направление потока/ погрешность</w:t>
            </w:r>
            <w:r w:rsidR="004027B5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/0,35%</w:t>
            </w:r>
          </w:p>
        </w:tc>
        <w:sdt>
          <w:sdtPr>
            <w:rPr>
              <w:b/>
              <w:sz w:val="16"/>
              <w:szCs w:val="16"/>
            </w:rPr>
            <w:id w:val="-1741709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4B65C6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-12</w:t>
            </w:r>
          </w:p>
        </w:tc>
        <w:tc>
          <w:tcPr>
            <w:tcW w:w="1002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4.0 МПа</w:t>
            </w:r>
            <w:r w:rsidRPr="00232056">
              <w:rPr>
                <w:b/>
                <w:sz w:val="18"/>
                <w:szCs w:val="16"/>
                <w:vertAlign w:val="superscript"/>
              </w:rPr>
              <w:t>1</w:t>
            </w:r>
          </w:p>
        </w:tc>
        <w:sdt>
          <w:sdtPr>
            <w:rPr>
              <w:b/>
              <w:sz w:val="16"/>
              <w:szCs w:val="16"/>
            </w:rPr>
            <w:id w:val="1849136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4B65C6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реверсивное/0,35%</w:t>
            </w:r>
          </w:p>
        </w:tc>
        <w:sdt>
          <w:sdtPr>
            <w:rPr>
              <w:b/>
              <w:sz w:val="16"/>
              <w:szCs w:val="16"/>
            </w:rPr>
            <w:id w:val="-1755114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4B65C6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ГОСТ 33259, </w:t>
            </w:r>
            <w:proofErr w:type="spellStart"/>
            <w:r w:rsidRPr="00232056">
              <w:rPr>
                <w:sz w:val="16"/>
                <w:szCs w:val="16"/>
              </w:rPr>
              <w:t>нержав.сталь</w:t>
            </w:r>
            <w:proofErr w:type="spellEnd"/>
          </w:p>
        </w:tc>
        <w:tc>
          <w:tcPr>
            <w:tcW w:w="1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58" w:rsidRPr="00232056" w:rsidRDefault="00346558" w:rsidP="004B65C6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6558" w:rsidRPr="00232056" w:rsidRDefault="00346558" w:rsidP="004B65C6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/0,5%</w:t>
            </w:r>
          </w:p>
        </w:tc>
        <w:sdt>
          <w:sdtPr>
            <w:rPr>
              <w:b/>
              <w:sz w:val="16"/>
              <w:szCs w:val="16"/>
            </w:rPr>
            <w:id w:val="357326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4B65C6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b/>
              <w:sz w:val="16"/>
              <w:szCs w:val="16"/>
            </w:rPr>
            <w:id w:val="775763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58" w:rsidRPr="00232056" w:rsidRDefault="00346558" w:rsidP="00A50E2D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реверсивное/0,5%</w:t>
            </w:r>
          </w:p>
        </w:tc>
        <w:sdt>
          <w:sdtPr>
            <w:rPr>
              <w:b/>
              <w:sz w:val="16"/>
              <w:szCs w:val="16"/>
            </w:rPr>
            <w:id w:val="-134678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797983" w:rsidRDefault="00346558" w:rsidP="00A50E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b/>
              <w:sz w:val="16"/>
              <w:szCs w:val="16"/>
            </w:rPr>
            <w:id w:val="178654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-75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</w:t>
            </w:r>
            <w:r w:rsidRPr="00797983">
              <w:rPr>
                <w:sz w:val="16"/>
                <w:szCs w:val="16"/>
              </w:rPr>
              <w:t>1</w:t>
            </w:r>
            <w:r w:rsidRPr="00232056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204107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02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тантал</w:t>
            </w:r>
          </w:p>
        </w:tc>
        <w:sdt>
          <w:sdtPr>
            <w:rPr>
              <w:b/>
              <w:sz w:val="16"/>
              <w:szCs w:val="16"/>
            </w:rPr>
            <w:id w:val="-715892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58" w:rsidRPr="00232056" w:rsidRDefault="00346558" w:rsidP="00A50E2D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-76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</w:t>
            </w:r>
            <w:r w:rsidRPr="00232056">
              <w:rPr>
                <w:sz w:val="16"/>
                <w:szCs w:val="16"/>
                <w:lang w:val="en-US"/>
              </w:rPr>
              <w:t>1</w:t>
            </w:r>
            <w:r w:rsidRPr="00232056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1268463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1002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b/>
              <w:sz w:val="16"/>
              <w:szCs w:val="16"/>
            </w:rPr>
            <w:id w:val="2023738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58" w:rsidRPr="00232056" w:rsidRDefault="00346558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</w:t>
            </w: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</w:t>
            </w:r>
            <w:r>
              <w:rPr>
                <w:sz w:val="16"/>
                <w:szCs w:val="16"/>
              </w:rPr>
              <w:t>0,2</w:t>
            </w:r>
            <w:r w:rsidRPr="00232056">
              <w:rPr>
                <w:sz w:val="16"/>
                <w:szCs w:val="16"/>
              </w:rPr>
              <w:t>%</w:t>
            </w:r>
            <w:r w:rsidR="004027B5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547336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46558" w:rsidRPr="00232056" w:rsidTr="00346558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58" w:rsidRPr="008A1215" w:rsidRDefault="00346558" w:rsidP="00A50E2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-43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6558" w:rsidRPr="008A1215" w:rsidRDefault="00346558" w:rsidP="00A50E2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хастеллой</w:t>
            </w:r>
            <w:proofErr w:type="spellEnd"/>
            <w:r>
              <w:rPr>
                <w:sz w:val="16"/>
                <w:szCs w:val="16"/>
              </w:rPr>
              <w:t xml:space="preserve"> С-276</w:t>
            </w:r>
          </w:p>
        </w:tc>
        <w:sdt>
          <w:sdtPr>
            <w:rPr>
              <w:b/>
              <w:sz w:val="16"/>
              <w:szCs w:val="16"/>
            </w:rPr>
            <w:id w:val="-54163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58" w:rsidRPr="00232056" w:rsidRDefault="00346558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58" w:rsidRPr="00232056" w:rsidRDefault="00346558" w:rsidP="00A50E2D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</w:t>
            </w: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6558" w:rsidRPr="00232056" w:rsidRDefault="00346558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</w:t>
            </w:r>
            <w:r>
              <w:rPr>
                <w:sz w:val="16"/>
                <w:szCs w:val="16"/>
                <w:lang w:val="en-US"/>
              </w:rPr>
              <w:t>0,2</w:t>
            </w:r>
            <w:r w:rsidRPr="00232056">
              <w:rPr>
                <w:sz w:val="16"/>
                <w:szCs w:val="16"/>
              </w:rPr>
              <w:t>%</w:t>
            </w:r>
            <w:r w:rsidR="004027B5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-1393490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46558" w:rsidRPr="00232056" w:rsidRDefault="00346558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8A1215" w:rsidRDefault="00A50E2D" w:rsidP="00A50E2D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-44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8A1215" w:rsidRDefault="00A50E2D" w:rsidP="00A50E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нерж. ст. </w:t>
            </w:r>
            <w:r>
              <w:rPr>
                <w:sz w:val="16"/>
                <w:szCs w:val="16"/>
                <w:lang w:val="en-US"/>
              </w:rPr>
              <w:t>AISI SS316L</w:t>
            </w:r>
          </w:p>
        </w:tc>
        <w:sdt>
          <w:sdtPr>
            <w:rPr>
              <w:b/>
              <w:sz w:val="16"/>
              <w:szCs w:val="16"/>
            </w:rPr>
            <w:id w:val="99229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232056" w:rsidRDefault="00A50E2D" w:rsidP="00A50E2D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стандартная. комплектация</w:t>
            </w:r>
            <w:r w:rsidRPr="00232056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8"/>
                <w:szCs w:val="16"/>
                <w:vertAlign w:val="superscript"/>
              </w:rPr>
              <w:t>4</w:t>
            </w:r>
          </w:p>
        </w:tc>
        <w:sdt>
          <w:sdtPr>
            <w:rPr>
              <w:b/>
              <w:sz w:val="16"/>
              <w:szCs w:val="16"/>
            </w:rPr>
            <w:id w:val="1155883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индикатора</w:t>
            </w:r>
            <w:r w:rsidRPr="00232056">
              <w:rPr>
                <w:b/>
                <w:sz w:val="16"/>
                <w:szCs w:val="16"/>
                <w:lang w:val="en-US"/>
              </w:rPr>
              <w:t>:</w:t>
            </w:r>
            <w:r w:rsidRPr="001B698B">
              <w:rPr>
                <w:b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1141705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2D" w:rsidRPr="00A50E2D" w:rsidRDefault="00A50E2D" w:rsidP="00A50E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-8</w:t>
            </w: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proofErr w:type="spellStart"/>
            <w:r w:rsidRPr="00232056">
              <w:rPr>
                <w:sz w:val="16"/>
                <w:szCs w:val="16"/>
              </w:rPr>
              <w:t>станд</w:t>
            </w:r>
            <w:proofErr w:type="spellEnd"/>
            <w:r w:rsidRPr="00232056">
              <w:rPr>
                <w:sz w:val="16"/>
                <w:szCs w:val="16"/>
              </w:rPr>
              <w:t xml:space="preserve">. + </w:t>
            </w:r>
            <w:r w:rsidRPr="00232056">
              <w:rPr>
                <w:sz w:val="16"/>
                <w:szCs w:val="16"/>
                <w:lang w:val="en-US"/>
              </w:rPr>
              <w:t xml:space="preserve">RS 485 </w:t>
            </w:r>
            <w:r w:rsidRPr="00232056">
              <w:rPr>
                <w:sz w:val="16"/>
                <w:szCs w:val="16"/>
              </w:rPr>
              <w:t>PROFIBUS</w:t>
            </w:r>
          </w:p>
        </w:tc>
        <w:sdt>
          <w:sdtPr>
            <w:rPr>
              <w:b/>
              <w:sz w:val="16"/>
              <w:szCs w:val="16"/>
            </w:rPr>
            <w:id w:val="-711115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>0</w:t>
            </w:r>
            <w:r w:rsidRPr="00232056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2067058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0E2D" w:rsidRPr="00A50E2D" w:rsidRDefault="00A50E2D" w:rsidP="00A50E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-8</w:t>
            </w:r>
            <w:r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1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proofErr w:type="spellStart"/>
            <w:r w:rsidRPr="00232056">
              <w:rPr>
                <w:sz w:val="16"/>
                <w:szCs w:val="16"/>
              </w:rPr>
              <w:t>станд</w:t>
            </w:r>
            <w:proofErr w:type="spellEnd"/>
            <w:r w:rsidRPr="00232056">
              <w:rPr>
                <w:sz w:val="16"/>
                <w:szCs w:val="16"/>
              </w:rPr>
              <w:t>. +  ETHERNET</w:t>
            </w:r>
          </w:p>
        </w:tc>
        <w:sdt>
          <w:sdtPr>
            <w:rPr>
              <w:b/>
              <w:sz w:val="16"/>
              <w:szCs w:val="16"/>
            </w:rPr>
            <w:id w:val="700747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электронного блока:</w:t>
            </w:r>
            <w:r w:rsidRPr="001B698B">
              <w:rPr>
                <w:b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-61</w:t>
            </w:r>
          </w:p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-1912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11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0E2D" w:rsidRPr="00A50E2D" w:rsidRDefault="00A50E2D" w:rsidP="00A50E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-8</w:t>
            </w:r>
            <w:r>
              <w:rPr>
                <w:b/>
                <w:sz w:val="16"/>
                <w:szCs w:val="16"/>
                <w:lang w:val="en-US"/>
              </w:rPr>
              <w:t>4</w:t>
            </w:r>
          </w:p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proofErr w:type="spellStart"/>
            <w:r w:rsidRPr="00232056">
              <w:rPr>
                <w:sz w:val="16"/>
                <w:szCs w:val="16"/>
              </w:rPr>
              <w:t>станд</w:t>
            </w:r>
            <w:proofErr w:type="spellEnd"/>
            <w:r w:rsidRPr="00232056">
              <w:rPr>
                <w:sz w:val="16"/>
                <w:szCs w:val="16"/>
              </w:rPr>
              <w:t xml:space="preserve">. + </w:t>
            </w:r>
            <w:r w:rsidRPr="00232056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b/>
              <w:sz w:val="16"/>
              <w:szCs w:val="16"/>
            </w:rPr>
            <w:id w:val="-859350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76711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Имитационная поверка</w:t>
            </w: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>
              <w:rPr>
                <w:sz w:val="14"/>
                <w:szCs w:val="16"/>
                <w:lang w:val="en-US"/>
              </w:rPr>
              <w:t>DN10-DN3</w:t>
            </w:r>
            <w:r w:rsidRPr="00232056">
              <w:rPr>
                <w:sz w:val="14"/>
                <w:szCs w:val="16"/>
                <w:lang w:val="en-US"/>
              </w:rPr>
              <w:t>00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2D" w:rsidRPr="00A50E2D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И1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нет имитационной поверки</w:t>
            </w:r>
          </w:p>
        </w:tc>
        <w:sdt>
          <w:sdtPr>
            <w:rPr>
              <w:b/>
              <w:sz w:val="16"/>
              <w:szCs w:val="16"/>
            </w:rPr>
            <w:id w:val="-184447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180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946118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  <w:r>
              <w:rPr>
                <w:sz w:val="14"/>
                <w:szCs w:val="16"/>
                <w:lang w:val="en-US"/>
              </w:rPr>
              <w:t>DN10-DN5</w:t>
            </w:r>
            <w:r w:rsidRPr="00232056">
              <w:rPr>
                <w:sz w:val="14"/>
                <w:szCs w:val="16"/>
                <w:lang w:val="en-US"/>
              </w:rPr>
              <w:t>00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-И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есть имитационная поверка</w:t>
            </w:r>
          </w:p>
        </w:tc>
        <w:sdt>
          <w:sdtPr>
            <w:rPr>
              <w:b/>
              <w:sz w:val="16"/>
              <w:szCs w:val="16"/>
            </w:rPr>
            <w:id w:val="-2005424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50E2D" w:rsidRPr="00232056" w:rsidTr="00A50E2D">
        <w:trPr>
          <w:gridAfter w:val="5"/>
          <w:wAfter w:w="2633" w:type="pct"/>
          <w:trHeight w:hRule="exact" w:val="227"/>
        </w:trPr>
        <w:tc>
          <w:tcPr>
            <w:tcW w:w="98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E2D" w:rsidRPr="00232056" w:rsidRDefault="00A50E2D" w:rsidP="00A50E2D">
            <w:pPr>
              <w:rPr>
                <w:b/>
                <w:sz w:val="16"/>
                <w:szCs w:val="1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E2D" w:rsidRPr="00232056" w:rsidRDefault="00A50E2D" w:rsidP="00A50E2D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0E2D" w:rsidRPr="00232056" w:rsidRDefault="00A50E2D" w:rsidP="00A50E2D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270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318232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50E2D" w:rsidRPr="00232056" w:rsidRDefault="00A50E2D" w:rsidP="00A50E2D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B2410" w:rsidRDefault="00D94588" w:rsidP="00DB2410">
      <w:pPr>
        <w:spacing w:before="120"/>
        <w:rPr>
          <w:i/>
          <w:sz w:val="6"/>
          <w:szCs w:val="16"/>
        </w:rPr>
      </w:pPr>
      <w:r w:rsidRPr="007A6C87">
        <w:rPr>
          <w:b/>
          <w:i/>
          <w:sz w:val="16"/>
          <w:szCs w:val="16"/>
        </w:rPr>
        <w:t xml:space="preserve">1 </w:t>
      </w:r>
      <w:r w:rsidRPr="007A6C87">
        <w:rPr>
          <w:i/>
          <w:sz w:val="16"/>
          <w:szCs w:val="16"/>
        </w:rPr>
        <w:t xml:space="preserve">– давление 4 МПа только для расходомеров от </w:t>
      </w:r>
      <w:r w:rsidRPr="007A6C87">
        <w:rPr>
          <w:i/>
          <w:sz w:val="16"/>
          <w:szCs w:val="16"/>
          <w:lang w:val="en-US"/>
        </w:rPr>
        <w:t>DN</w:t>
      </w:r>
      <w:r w:rsidRPr="007A6C87">
        <w:rPr>
          <w:i/>
          <w:sz w:val="16"/>
          <w:szCs w:val="16"/>
        </w:rPr>
        <w:t xml:space="preserve">10 до </w:t>
      </w:r>
      <w:r w:rsidRPr="007A6C87">
        <w:rPr>
          <w:i/>
          <w:sz w:val="16"/>
          <w:szCs w:val="16"/>
          <w:lang w:val="en-US"/>
        </w:rPr>
        <w:t>DN</w:t>
      </w:r>
      <w:r w:rsidRPr="007A6C87">
        <w:rPr>
          <w:i/>
          <w:sz w:val="16"/>
          <w:szCs w:val="16"/>
        </w:rPr>
        <w:t>150;</w:t>
      </w:r>
      <w:r w:rsidRPr="007A6C87">
        <w:rPr>
          <w:i/>
          <w:sz w:val="16"/>
          <w:szCs w:val="16"/>
        </w:rPr>
        <w:br/>
      </w:r>
      <w:r w:rsidRPr="007A6C87">
        <w:rPr>
          <w:b/>
          <w:i/>
          <w:sz w:val="16"/>
          <w:szCs w:val="16"/>
        </w:rPr>
        <w:t>2</w:t>
      </w:r>
      <w:r w:rsidRPr="007A6C87">
        <w:rPr>
          <w:i/>
          <w:sz w:val="16"/>
          <w:szCs w:val="16"/>
        </w:rPr>
        <w:t xml:space="preserve"> – поворот индикатора и электронного блока – только для интегрального исполнения. </w:t>
      </w:r>
      <w:r w:rsidR="001B698B">
        <w:rPr>
          <w:i/>
          <w:sz w:val="16"/>
          <w:szCs w:val="16"/>
        </w:rPr>
        <w:br/>
      </w:r>
      <w:r w:rsidR="001B698B">
        <w:rPr>
          <w:b/>
          <w:i/>
          <w:sz w:val="16"/>
          <w:szCs w:val="16"/>
        </w:rPr>
        <w:t>3</w:t>
      </w:r>
      <w:r w:rsidR="001B698B" w:rsidRPr="001B698B">
        <w:rPr>
          <w:b/>
          <w:i/>
          <w:sz w:val="16"/>
          <w:szCs w:val="16"/>
        </w:rPr>
        <w:t xml:space="preserve"> </w:t>
      </w:r>
      <w:r w:rsidR="001B698B">
        <w:rPr>
          <w:i/>
          <w:sz w:val="16"/>
          <w:szCs w:val="16"/>
        </w:rPr>
        <w:t xml:space="preserve">– погрешность 0,2% только для расходомеров </w:t>
      </w:r>
      <w:r w:rsidR="00346558">
        <w:rPr>
          <w:i/>
          <w:sz w:val="16"/>
          <w:szCs w:val="16"/>
        </w:rPr>
        <w:t xml:space="preserve">с электродами из нержавеющей стали </w:t>
      </w:r>
      <w:r w:rsidR="00346558">
        <w:rPr>
          <w:sz w:val="16"/>
          <w:szCs w:val="16"/>
          <w:lang w:val="en-US"/>
        </w:rPr>
        <w:t>AISI</w:t>
      </w:r>
      <w:r w:rsidR="00346558" w:rsidRPr="00346558">
        <w:rPr>
          <w:sz w:val="16"/>
          <w:szCs w:val="16"/>
        </w:rPr>
        <w:t xml:space="preserve"> </w:t>
      </w:r>
      <w:r w:rsidR="00346558">
        <w:rPr>
          <w:sz w:val="16"/>
          <w:szCs w:val="16"/>
          <w:lang w:val="en-US"/>
        </w:rPr>
        <w:t>SS</w:t>
      </w:r>
      <w:r w:rsidR="00346558" w:rsidRPr="00346558">
        <w:rPr>
          <w:sz w:val="16"/>
          <w:szCs w:val="16"/>
        </w:rPr>
        <w:t>316</w:t>
      </w:r>
      <w:r w:rsidR="00346558">
        <w:rPr>
          <w:sz w:val="16"/>
          <w:szCs w:val="16"/>
          <w:lang w:val="en-US"/>
        </w:rPr>
        <w:t>L</w:t>
      </w:r>
      <w:r w:rsidR="001B698B">
        <w:rPr>
          <w:i/>
          <w:sz w:val="16"/>
          <w:szCs w:val="16"/>
        </w:rPr>
        <w:t>.</w:t>
      </w:r>
      <w:r w:rsidRPr="007A6C87">
        <w:rPr>
          <w:i/>
          <w:sz w:val="16"/>
          <w:szCs w:val="16"/>
        </w:rPr>
        <w:br/>
      </w:r>
      <w:r w:rsidR="001B698B">
        <w:rPr>
          <w:b/>
          <w:i/>
          <w:sz w:val="16"/>
          <w:szCs w:val="16"/>
        </w:rPr>
        <w:t>4</w:t>
      </w:r>
      <w:r w:rsidRPr="007A6C87">
        <w:rPr>
          <w:i/>
          <w:sz w:val="16"/>
          <w:szCs w:val="16"/>
        </w:rPr>
        <w:t xml:space="preserve"> – стандартный набор интерфейсов: токовый и дискретные выходы, </w:t>
      </w:r>
      <w:r w:rsidRPr="007A6C87">
        <w:rPr>
          <w:i/>
          <w:sz w:val="16"/>
          <w:szCs w:val="16"/>
          <w:lang w:val="en-US"/>
        </w:rPr>
        <w:t>RS</w:t>
      </w:r>
      <w:r w:rsidRPr="007A6C87">
        <w:rPr>
          <w:i/>
          <w:sz w:val="16"/>
          <w:szCs w:val="16"/>
        </w:rPr>
        <w:t xml:space="preserve">485 </w:t>
      </w:r>
      <w:r w:rsidRPr="007A6C87">
        <w:rPr>
          <w:i/>
          <w:sz w:val="16"/>
          <w:szCs w:val="16"/>
          <w:lang w:val="en-US"/>
        </w:rPr>
        <w:t>MODBUS</w:t>
      </w:r>
      <w:r w:rsidRPr="007A6C87">
        <w:rPr>
          <w:i/>
          <w:sz w:val="16"/>
          <w:szCs w:val="16"/>
        </w:rPr>
        <w:t xml:space="preserve">, вход управления; </w:t>
      </w:r>
      <w:r w:rsidRPr="007A6C87">
        <w:rPr>
          <w:i/>
          <w:sz w:val="16"/>
          <w:szCs w:val="16"/>
        </w:rPr>
        <w:br/>
      </w:r>
      <w:r w:rsidR="001B698B">
        <w:rPr>
          <w:b/>
          <w:i/>
          <w:sz w:val="16"/>
          <w:szCs w:val="16"/>
        </w:rPr>
        <w:t>5</w:t>
      </w:r>
      <w:r w:rsidRPr="007A6C87">
        <w:rPr>
          <w:i/>
          <w:sz w:val="16"/>
          <w:szCs w:val="16"/>
        </w:rPr>
        <w:t xml:space="preserve"> – </w:t>
      </w:r>
      <w:r w:rsidR="00DB2410">
        <w:rPr>
          <w:i/>
          <w:sz w:val="16"/>
          <w:szCs w:val="16"/>
        </w:rPr>
        <w:t xml:space="preserve">опции </w:t>
      </w:r>
      <w:r w:rsidR="00DB2410" w:rsidRPr="00BB3091">
        <w:rPr>
          <w:i/>
          <w:sz w:val="16"/>
          <w:szCs w:val="16"/>
        </w:rPr>
        <w:t>только для раздельного исполнения</w:t>
      </w:r>
      <w:r w:rsidR="00DB2410">
        <w:rPr>
          <w:i/>
          <w:sz w:val="16"/>
          <w:szCs w:val="16"/>
        </w:rPr>
        <w:t xml:space="preserve"> расходомера</w:t>
      </w:r>
      <w:r w:rsidRPr="007A6C87">
        <w:rPr>
          <w:i/>
          <w:sz w:val="16"/>
          <w:szCs w:val="16"/>
        </w:rPr>
        <w:t xml:space="preserve">; </w:t>
      </w:r>
      <w:r w:rsidR="00DB2410">
        <w:rPr>
          <w:i/>
          <w:sz w:val="16"/>
          <w:szCs w:val="16"/>
        </w:rPr>
        <w:br/>
      </w:r>
    </w:p>
    <w:tbl>
      <w:tblPr>
        <w:tblW w:w="4414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06"/>
        <w:gridCol w:w="711"/>
        <w:gridCol w:w="711"/>
        <w:gridCol w:w="1701"/>
        <w:gridCol w:w="567"/>
      </w:tblGrid>
      <w:tr w:rsidR="001B698B" w:rsidRPr="005B64C2" w:rsidTr="00FA6F09">
        <w:trPr>
          <w:trHeight w:hRule="exact" w:val="227"/>
        </w:trPr>
        <w:tc>
          <w:tcPr>
            <w:tcW w:w="5806" w:type="dxa"/>
            <w:vAlign w:val="center"/>
          </w:tcPr>
          <w:p w:rsidR="001B698B" w:rsidRPr="005B64C2" w:rsidRDefault="001B698B" w:rsidP="005459B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Исполнение расходомера:      </w:t>
            </w:r>
            <w:r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11" w:type="dxa"/>
            <w:tcBorders>
              <w:left w:val="nil"/>
              <w:right w:val="single" w:sz="12" w:space="0" w:color="auto"/>
            </w:tcBorders>
          </w:tcPr>
          <w:p w:rsidR="001B698B" w:rsidRDefault="001B698B" w:rsidP="005459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698B" w:rsidRPr="005B64C2" w:rsidRDefault="006C73AD" w:rsidP="005459B1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98B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1B698B"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B698B" w:rsidRPr="005B64C2" w:rsidRDefault="001B698B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1B698B" w:rsidRPr="005B64C2" w:rsidRDefault="001B698B" w:rsidP="005459B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B698B" w:rsidTr="00FA6F09">
        <w:trPr>
          <w:trHeight w:hRule="exact" w:val="227"/>
        </w:trPr>
        <w:tc>
          <w:tcPr>
            <w:tcW w:w="5806" w:type="dxa"/>
            <w:vAlign w:val="center"/>
          </w:tcPr>
          <w:p w:rsidR="001B698B" w:rsidRPr="005B64C2" w:rsidRDefault="001B698B" w:rsidP="005459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11" w:type="dxa"/>
            <w:tcBorders>
              <w:left w:val="nil"/>
              <w:right w:val="single" w:sz="12" w:space="0" w:color="auto"/>
            </w:tcBorders>
          </w:tcPr>
          <w:p w:rsidR="001B698B" w:rsidRDefault="001B698B" w:rsidP="005459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698B" w:rsidRDefault="006C73AD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98B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B698B" w:rsidRPr="005B64C2" w:rsidRDefault="001B698B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698B" w:rsidRDefault="006C73AD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98B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886A7F" w:rsidRDefault="00886A7F" w:rsidP="00DB2410">
      <w:pPr>
        <w:spacing w:before="120"/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108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808"/>
        <w:gridCol w:w="2004"/>
        <w:gridCol w:w="3119"/>
        <w:gridCol w:w="1897"/>
      </w:tblGrid>
      <w:tr w:rsidR="00886A7F" w:rsidTr="00886A7F">
        <w:trPr>
          <w:trHeight w:hRule="exact" w:val="428"/>
        </w:trPr>
        <w:tc>
          <w:tcPr>
            <w:tcW w:w="38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2х1,5 мм2 (до 150м), м</w:t>
            </w:r>
          </w:p>
        </w:tc>
        <w:sdt>
          <w:sdtPr>
            <w:rPr>
              <w:b/>
              <w:sz w:val="16"/>
              <w:szCs w:val="16"/>
            </w:rPr>
            <w:id w:val="840593891"/>
            <w:placeholder>
              <w:docPart w:val="7EC9FC7EDC9343D8A7C4EC4B014852A0"/>
            </w:placeholder>
            <w:showingPlcHdr/>
            <w:text/>
          </w:sdtPr>
          <w:sdtEndPr/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31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длина кабеля связи для токового,  дискретных выходов, м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675805246"/>
              <w:placeholder>
                <w:docPart w:val="6327418188F848BBB4E12AD330FF95C9"/>
              </w:placeholder>
              <w:showingPlcHdr/>
              <w:text/>
            </w:sdtPr>
            <w:sdtEndPr/>
            <w:sdtContent>
              <w:p w:rsidR="00886A7F" w:rsidRDefault="00886A7F" w:rsidP="0079638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  <w:tr w:rsidR="00886A7F" w:rsidTr="00886A7F">
        <w:trPr>
          <w:trHeight w:hRule="exact" w:val="420"/>
        </w:trPr>
        <w:tc>
          <w:tcPr>
            <w:tcW w:w="38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sdt>
          <w:sdtPr>
            <w:rPr>
              <w:rStyle w:val="af0"/>
            </w:rPr>
            <w:id w:val="423541380"/>
            <w:placeholder>
              <w:docPart w:val="F88F328898B04D2F8BF491979B37EDDD"/>
            </w:placeholder>
          </w:sdtPr>
          <w:sdtEndPr>
            <w:rPr>
              <w:rStyle w:val="af0"/>
            </w:rPr>
          </w:sdtEndPr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2F3BE2" w:rsidP="007D0B3A">
                <w:pPr>
                  <w:jc w:val="center"/>
                  <w:rPr>
                    <w:rStyle w:val="af0"/>
                  </w:rPr>
                </w:pPr>
                <w:r>
                  <w:rPr>
                    <w:b/>
                    <w:sz w:val="16"/>
                    <w:szCs w:val="16"/>
                  </w:rPr>
                  <w:t xml:space="preserve"> </w:t>
                </w:r>
                <w:sdt>
                  <w:sdtPr>
                    <w:rPr>
                      <w:b/>
                      <w:sz w:val="16"/>
                      <w:szCs w:val="16"/>
                    </w:rPr>
                    <w:id w:val="-1200775000"/>
                    <w:placeholder>
                      <w:docPart w:val="41371DA525944C7FA3F8DAB542819B40"/>
                    </w:placeholder>
                    <w:showingPlcHdr/>
                    <w:text/>
                  </w:sdtPr>
                  <w:sdtEndPr/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>
                  <w:rPr>
                    <w:rStyle w:val="af0"/>
                  </w:rPr>
                  <w:t xml:space="preserve"> </w:t>
                </w:r>
                <w:r w:rsidR="00886A7F">
                  <w:rPr>
                    <w:rStyle w:val="af0"/>
                  </w:rPr>
                  <w:t xml:space="preserve"> </w:t>
                </w:r>
              </w:p>
            </w:tc>
          </w:sdtContent>
        </w:sdt>
        <w:tc>
          <w:tcPr>
            <w:tcW w:w="31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кабель связи измерителя с вычислителем, длина 10м</w:t>
            </w:r>
            <w:r w:rsidR="008F4916"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886A7F" w:rsidRDefault="006C73AD" w:rsidP="00040624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01919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241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FA6F09" w:rsidRDefault="00FA6F09" w:rsidP="00D94588">
      <w:pPr>
        <w:rPr>
          <w:i/>
          <w:szCs w:val="16"/>
        </w:rPr>
      </w:pPr>
    </w:p>
    <w:tbl>
      <w:tblPr>
        <w:tblW w:w="765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1985"/>
      </w:tblGrid>
      <w:tr w:rsidR="00945EB6" w:rsidRPr="005B64C2" w:rsidTr="008A61F1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945EB6" w:rsidRPr="005B64C2" w:rsidRDefault="00945EB6" w:rsidP="008A61F1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>Т</w:t>
            </w:r>
            <w:r w:rsidRPr="005B64C2">
              <w:rPr>
                <w:b/>
                <w:bCs/>
                <w:sz w:val="16"/>
              </w:rPr>
              <w:t>еплоизоляционный  чехол  для БЭ:</w:t>
            </w:r>
            <w:r>
              <w:rPr>
                <w:b/>
                <w:bCs/>
                <w:sz w:val="16"/>
              </w:rPr>
              <w:t xml:space="preserve"> </w:t>
            </w:r>
            <w:r w:rsidRPr="005B64C2">
              <w:rPr>
                <w:b/>
                <w:bCs/>
                <w:sz w:val="16"/>
              </w:rPr>
              <w:t xml:space="preserve">   с  обогревающим кабелем шт.</w:t>
            </w:r>
          </w:p>
        </w:tc>
        <w:sdt>
          <w:sdtPr>
            <w:rPr>
              <w:b/>
              <w:sz w:val="16"/>
              <w:szCs w:val="16"/>
            </w:rPr>
            <w:id w:val="562222640"/>
            <w:placeholder>
              <w:docPart w:val="DC449F1BB48F46F7B0AB1C8537BEBD61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45EB6" w:rsidRPr="005B64C2" w:rsidRDefault="00945EB6" w:rsidP="0079638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45EB6" w:rsidRPr="005B64C2" w:rsidTr="008A61F1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945EB6" w:rsidRPr="005B64C2" w:rsidRDefault="00945EB6" w:rsidP="008A61F1">
            <w:pPr>
              <w:spacing w:line="216" w:lineRule="auto"/>
              <w:ind w:right="57"/>
              <w:jc w:val="right"/>
              <w:rPr>
                <w:b/>
                <w:spacing w:val="-4"/>
                <w:sz w:val="16"/>
                <w:szCs w:val="16"/>
              </w:rPr>
            </w:pPr>
            <w:r w:rsidRPr="005B64C2">
              <w:rPr>
                <w:b/>
                <w:bCs/>
                <w:sz w:val="16"/>
              </w:rPr>
              <w:t xml:space="preserve">           без обогревающего кабеля шт</w:t>
            </w:r>
            <w:r>
              <w:rPr>
                <w:b/>
                <w:bCs/>
                <w:sz w:val="16"/>
              </w:rPr>
              <w:t xml:space="preserve">.       </w:t>
            </w:r>
          </w:p>
        </w:tc>
        <w:sdt>
          <w:sdtPr>
            <w:rPr>
              <w:b/>
              <w:sz w:val="16"/>
              <w:szCs w:val="16"/>
            </w:rPr>
            <w:id w:val="1264180582"/>
            <w:placeholder>
              <w:docPart w:val="D1EE313F7BFD46F0A859C1918F13DC30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45EB6" w:rsidRPr="005B64C2" w:rsidRDefault="00945EB6" w:rsidP="0079638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FA6F09" w:rsidRDefault="00FA6F09" w:rsidP="00D94588">
      <w:pPr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368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425"/>
      </w:tblGrid>
      <w:tr w:rsidR="00886A7F" w:rsidTr="00886A7F">
        <w:trPr>
          <w:trHeight w:hRule="exact" w:val="318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886A7F">
            <w:pPr>
              <w:spacing w:line="216" w:lineRule="auto"/>
              <w:rPr>
                <w:b/>
                <w:bCs/>
                <w:sz w:val="16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питания ИВП 30.24 (220/=24)</w:t>
            </w:r>
          </w:p>
        </w:tc>
        <w:sdt>
          <w:sdtPr>
            <w:rPr>
              <w:b/>
              <w:sz w:val="16"/>
              <w:szCs w:val="16"/>
            </w:rPr>
            <w:id w:val="-211730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 w:rsidP="0004062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232056" w:rsidRDefault="00886A7F" w:rsidP="00D94588">
      <w:pPr>
        <w:rPr>
          <w:i/>
          <w:sz w:val="6"/>
          <w:szCs w:val="16"/>
        </w:rPr>
      </w:pPr>
      <w:r>
        <w:rPr>
          <w:i/>
          <w:sz w:val="6"/>
          <w:szCs w:val="16"/>
        </w:rPr>
        <w:br/>
      </w:r>
      <w:r>
        <w:rPr>
          <w:i/>
          <w:sz w:val="6"/>
          <w:szCs w:val="16"/>
        </w:rPr>
        <w:br/>
      </w:r>
    </w:p>
    <w:p w:rsidR="00886A7F" w:rsidRDefault="00886A7F"/>
    <w:tbl>
      <w:tblPr>
        <w:tblStyle w:val="a3"/>
        <w:tblpPr w:leftFromText="180" w:rightFromText="180" w:vertAnchor="text" w:horzAnchor="page" w:tblpX="7651" w:tblpY="-3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37"/>
      </w:tblGrid>
      <w:tr w:rsidR="00872439" w:rsidTr="00872439">
        <w:trPr>
          <w:trHeight w:val="269"/>
        </w:trPr>
        <w:tc>
          <w:tcPr>
            <w:tcW w:w="2337" w:type="dxa"/>
          </w:tcPr>
          <w:sdt>
            <w:sdtPr>
              <w:rPr>
                <w:b/>
                <w:sz w:val="16"/>
                <w:szCs w:val="16"/>
              </w:rPr>
              <w:id w:val="-1294825639"/>
              <w:placeholder>
                <w:docPart w:val="563A12D9E1D542BE85D3A08CC8DD68B9"/>
              </w:placeholder>
              <w:showingPlcHdr/>
              <w:text/>
            </w:sdtPr>
            <w:sdtEndPr/>
            <w:sdtContent>
              <w:p w:rsidR="00872439" w:rsidRPr="00886A7F" w:rsidRDefault="00872439" w:rsidP="0087243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</w:tbl>
    <w:p w:rsidR="00886A7F" w:rsidRDefault="00886A7F" w:rsidP="00886A7F">
      <w:pPr>
        <w:spacing w:line="216" w:lineRule="auto"/>
        <w:rPr>
          <w:vanish/>
          <w:sz w:val="16"/>
          <w:szCs w:val="16"/>
          <w:specVanish/>
        </w:rPr>
      </w:pPr>
      <w:r>
        <w:rPr>
          <w:b/>
          <w:i/>
          <w:sz w:val="20"/>
          <w:szCs w:val="20"/>
        </w:rPr>
        <w:t>Ключ для монтажа/демонтажа крышки электронного блока, шт.</w:t>
      </w:r>
    </w:p>
    <w:p w:rsidR="007A6C87" w:rsidRPr="00886A7F" w:rsidRDefault="00886A7F" w:rsidP="00886A7F"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</w:p>
    <w:tbl>
      <w:tblPr>
        <w:tblW w:w="1045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454"/>
        <w:gridCol w:w="3025"/>
        <w:gridCol w:w="454"/>
      </w:tblGrid>
      <w:tr w:rsidR="005A6FA8" w:rsidTr="00654B7F">
        <w:trPr>
          <w:trHeight w:val="227"/>
        </w:trPr>
        <w:tc>
          <w:tcPr>
            <w:tcW w:w="3297" w:type="dxa"/>
            <w:vMerge w:val="restart"/>
            <w:vAlign w:val="center"/>
          </w:tcPr>
          <w:p w:rsidR="005A6FA8" w:rsidRDefault="005A6FA8" w:rsidP="005A6FA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A6FA8" w:rsidRDefault="005A6FA8" w:rsidP="005A6FA8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b/>
              <w:sz w:val="16"/>
            </w:rPr>
            <w:id w:val="-2034021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6FA8" w:rsidRDefault="005A6FA8" w:rsidP="005A6FA8">
                <w:pPr>
                  <w:jc w:val="center"/>
                </w:pPr>
                <w:r w:rsidRPr="00930976"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A6FA8" w:rsidRDefault="005A6FA8" w:rsidP="005A6FA8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b/>
              <w:sz w:val="16"/>
            </w:rPr>
            <w:id w:val="431255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6FA8" w:rsidRDefault="005A6FA8" w:rsidP="005A6FA8">
                <w:pPr>
                  <w:jc w:val="center"/>
                </w:pPr>
                <w:r w:rsidRPr="0087222C"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  <w:tr w:rsidR="005A6FA8" w:rsidTr="00654B7F">
        <w:trPr>
          <w:trHeight w:val="227"/>
        </w:trPr>
        <w:tc>
          <w:tcPr>
            <w:tcW w:w="3297" w:type="dxa"/>
            <w:vMerge/>
            <w:vAlign w:val="center"/>
          </w:tcPr>
          <w:p w:rsidR="005A6FA8" w:rsidRDefault="005A6FA8" w:rsidP="005A6FA8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A6FA8" w:rsidRDefault="005A6FA8" w:rsidP="005A6FA8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b/>
              <w:sz w:val="16"/>
            </w:rPr>
            <w:id w:val="-592321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6FA8" w:rsidRDefault="005A6FA8" w:rsidP="005A6FA8">
                <w:pPr>
                  <w:jc w:val="center"/>
                </w:pPr>
                <w:r w:rsidRPr="00930976"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A6FA8" w:rsidRDefault="005A6FA8" w:rsidP="005A6FA8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b/>
              <w:sz w:val="16"/>
            </w:rPr>
            <w:id w:val="103854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6FA8" w:rsidRDefault="005A6FA8" w:rsidP="005A6FA8">
                <w:pPr>
                  <w:jc w:val="center"/>
                </w:pPr>
                <w:r w:rsidRPr="0087222C"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D94588" w:rsidRPr="00B73EE0" w:rsidRDefault="00D94588" w:rsidP="005A6FA8">
      <w:pPr>
        <w:spacing w:line="360" w:lineRule="auto"/>
        <w:rPr>
          <w:sz w:val="6"/>
          <w:szCs w:val="6"/>
        </w:rPr>
      </w:pPr>
    </w:p>
    <w:tbl>
      <w:tblPr>
        <w:tblpPr w:leftFromText="180" w:rightFromText="180" w:vertAnchor="text" w:horzAnchor="margin" w:tblpY="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95"/>
        <w:gridCol w:w="2411"/>
        <w:gridCol w:w="2724"/>
        <w:gridCol w:w="3212"/>
      </w:tblGrid>
      <w:tr w:rsidR="00D94588" w:rsidRPr="009C197C" w:rsidTr="00FF4F50">
        <w:trPr>
          <w:cantSplit/>
          <w:trHeight w:val="510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B73EE0" w:rsidRDefault="00D94588" w:rsidP="006A482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D94588" w:rsidRPr="00D00B86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</w:p>
          <w:p w:rsidR="00D94588" w:rsidRPr="00BB22F2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>
              <w:rPr>
                <w:b/>
                <w:sz w:val="16"/>
              </w:rPr>
              <w:t xml:space="preserve"> 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</w:t>
            </w:r>
            <w:proofErr w:type="spellStart"/>
            <w:r w:rsidRPr="00BB22F2">
              <w:rPr>
                <w:b/>
                <w:sz w:val="14"/>
                <w:szCs w:val="14"/>
              </w:rPr>
              <w:t>конфузоры</w:t>
            </w:r>
            <w:proofErr w:type="spellEnd"/>
            <w:r w:rsidRPr="00BB22F2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14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№3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D94588" w:rsidRPr="009C197C" w:rsidTr="00FF4F50">
        <w:trPr>
          <w:cantSplit/>
          <w:trHeight w:val="227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594392495"/>
              <w:placeholder>
                <w:docPart w:val="5ED4CAD5657E4265B93F07D8C203B26A"/>
              </w:placeholder>
              <w:showingPlcHdr/>
              <w:text/>
            </w:sdtPr>
            <w:sdtEndPr/>
            <w:sdtContent>
              <w:p w:rsidR="00D94588" w:rsidRPr="00FF4F50" w:rsidRDefault="00FF4F50" w:rsidP="00FF4F5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sz w:val="16"/>
            </w:rPr>
            <w:id w:val="1709366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1473242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1111734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D94588" w:rsidRDefault="007A6C87" w:rsidP="00D94588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D94588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D94588" w:rsidTr="006A482F">
        <w:trPr>
          <w:trHeight w:val="827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b/>
                <w:sz w:val="16"/>
                <w:szCs w:val="16"/>
              </w:rPr>
              <w:id w:val="-1176655613"/>
              <w:placeholder>
                <w:docPart w:val="980BF98AEDB54021B2BAEE68490EE5AE"/>
              </w:placeholder>
              <w:showingPlcHdr/>
              <w:text/>
            </w:sdtPr>
            <w:sdtEndPr/>
            <w:sdtContent>
              <w:p w:rsidR="002F3BE2" w:rsidRDefault="002F3BE2" w:rsidP="002F3BE2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2F3BE2" w:rsidRDefault="002F3BE2" w:rsidP="002F3BE2">
            <w:pPr>
              <w:rPr>
                <w:b/>
                <w:sz w:val="16"/>
                <w:szCs w:val="16"/>
              </w:rPr>
            </w:pPr>
          </w:p>
          <w:p w:rsidR="00D94588" w:rsidRDefault="00D94588" w:rsidP="00FF4F50">
            <w:pPr>
              <w:jc w:val="both"/>
              <w:rPr>
                <w:b/>
                <w:sz w:val="16"/>
              </w:rPr>
            </w:pPr>
          </w:p>
        </w:tc>
      </w:tr>
    </w:tbl>
    <w:p w:rsidR="00D94588" w:rsidRDefault="00D94588" w:rsidP="00D94588">
      <w:pPr>
        <w:pStyle w:val="a7"/>
        <w:spacing w:after="0"/>
        <w:rPr>
          <w:sz w:val="12"/>
          <w:szCs w:val="12"/>
        </w:rPr>
      </w:pP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</w:tblGrid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Pr="0001119A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219F3C66C0CE44008D55D3F9471BC3F6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886A7F" w:rsidRPr="0001119A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6A7F" w:rsidRPr="0001119A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6A7F" w:rsidRDefault="00886A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7F" w:rsidRPr="0001119A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Pr="0001119A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  <w:r w:rsidRPr="0001119A">
              <w:rPr>
                <w:sz w:val="8"/>
                <w:szCs w:val="12"/>
              </w:rPr>
              <w:t>(</w:t>
            </w:r>
            <w:r>
              <w:rPr>
                <w:sz w:val="8"/>
                <w:szCs w:val="12"/>
              </w:rPr>
              <w:t>ФИО</w:t>
            </w:r>
            <w:r w:rsidRPr="0001119A">
              <w:rPr>
                <w:sz w:val="8"/>
                <w:szCs w:val="12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 w:rsidRPr="0001119A">
              <w:rPr>
                <w:sz w:val="8"/>
                <w:szCs w:val="12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Pr="0001119A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  <w:r w:rsidRPr="0001119A">
              <w:rPr>
                <w:sz w:val="8"/>
                <w:szCs w:val="12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 w:rsidRPr="0001119A">
              <w:rPr>
                <w:sz w:val="8"/>
                <w:szCs w:val="12"/>
              </w:rPr>
              <w:t>)</w:t>
            </w:r>
          </w:p>
        </w:tc>
      </w:tr>
    </w:tbl>
    <w:p w:rsidR="00886A7F" w:rsidRDefault="00886A7F" w:rsidP="00886A7F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886A7F" w:rsidTr="00886A7F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97871DEBD0084FAC80C699A512E21B3B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Pr="0001119A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Pr="0001119A" w:rsidRDefault="00886A7F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64528643E3384E1AB58F6DD81229DD2E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B73EE0" w:rsidRPr="00B73EE0" w:rsidRDefault="00B73EE0" w:rsidP="00B73EE0">
      <w:pPr>
        <w:ind w:left="180"/>
        <w:rPr>
          <w:sz w:val="8"/>
          <w:szCs w:val="8"/>
        </w:rPr>
      </w:pPr>
    </w:p>
    <w:sectPr w:rsidR="00B73EE0" w:rsidRPr="00B73EE0" w:rsidSect="00484D84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3AD" w:rsidRDefault="006C73AD" w:rsidP="00484D84">
      <w:r>
        <w:separator/>
      </w:r>
    </w:p>
  </w:endnote>
  <w:endnote w:type="continuationSeparator" w:id="0">
    <w:p w:rsidR="006C73AD" w:rsidRDefault="006C73AD" w:rsidP="0048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3AD" w:rsidRDefault="006C73AD" w:rsidP="00484D84">
      <w:r>
        <w:separator/>
      </w:r>
    </w:p>
  </w:footnote>
  <w:footnote w:type="continuationSeparator" w:id="0">
    <w:p w:rsidR="006C73AD" w:rsidRDefault="006C73AD" w:rsidP="00484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39" w:rsidRDefault="00872439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171450</wp:posOffset>
              </wp:positionV>
              <wp:extent cx="2360930" cy="847725"/>
              <wp:effectExtent l="0" t="0" r="0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47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72439" w:rsidRPr="00AC0D13" w:rsidRDefault="00872439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C0D13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13.5pt;width:185.9pt;height:66.75pt;z-index:-251657216;visibility:visible;mso-wrap-style:square;mso-width-percent:40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" filled="f" stroked="f">
              <v:textbox style="layout-flow:vertical;mso-layout-flow-alt:bottom-to-top;mso-fit-shape-to-text:t">
                <w:txbxContent>
                  <w:p w:rsidR="00872439" w:rsidRPr="00AC0D13" w:rsidRDefault="00872439">
                    <w:pPr>
                      <w:rPr>
                        <w:color w:val="D0CECE" w:themeColor="background2" w:themeShade="E6"/>
                      </w:rPr>
                    </w:pPr>
                    <w:r w:rsidRPr="00AC0D13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872439" w:rsidRDefault="0087243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cNmZ/slW35aQ4N3SsQT5EhE7bJjuQfiPKe7aA7o/odJiY0reHlRL76pWQgmGQT9Sx02aJv4V1SvkDqqX9sTvw==" w:salt="Tzm1vMXlqSjucw43l2W6Sw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B59"/>
    <w:rsid w:val="00011025"/>
    <w:rsid w:val="0001119A"/>
    <w:rsid w:val="00011378"/>
    <w:rsid w:val="0001629D"/>
    <w:rsid w:val="000218C1"/>
    <w:rsid w:val="00021F5E"/>
    <w:rsid w:val="00026131"/>
    <w:rsid w:val="00027DFD"/>
    <w:rsid w:val="0003130B"/>
    <w:rsid w:val="00031C66"/>
    <w:rsid w:val="000323D3"/>
    <w:rsid w:val="000454F5"/>
    <w:rsid w:val="00060350"/>
    <w:rsid w:val="00063CE0"/>
    <w:rsid w:val="000677C2"/>
    <w:rsid w:val="0007077B"/>
    <w:rsid w:val="00071A23"/>
    <w:rsid w:val="00072042"/>
    <w:rsid w:val="00074F70"/>
    <w:rsid w:val="000810C8"/>
    <w:rsid w:val="00084E00"/>
    <w:rsid w:val="000A1E03"/>
    <w:rsid w:val="000A52E7"/>
    <w:rsid w:val="000B2371"/>
    <w:rsid w:val="000B69EA"/>
    <w:rsid w:val="000C0D25"/>
    <w:rsid w:val="000D122C"/>
    <w:rsid w:val="000D7892"/>
    <w:rsid w:val="000E517D"/>
    <w:rsid w:val="000E56C9"/>
    <w:rsid w:val="000E751F"/>
    <w:rsid w:val="000F473A"/>
    <w:rsid w:val="00101AB8"/>
    <w:rsid w:val="00103A76"/>
    <w:rsid w:val="00106821"/>
    <w:rsid w:val="00106CA3"/>
    <w:rsid w:val="00107B7A"/>
    <w:rsid w:val="001217FB"/>
    <w:rsid w:val="001252FF"/>
    <w:rsid w:val="001317BD"/>
    <w:rsid w:val="00131EBA"/>
    <w:rsid w:val="00133D05"/>
    <w:rsid w:val="00134D25"/>
    <w:rsid w:val="001376F6"/>
    <w:rsid w:val="00141D96"/>
    <w:rsid w:val="001434A5"/>
    <w:rsid w:val="001449E2"/>
    <w:rsid w:val="001459DD"/>
    <w:rsid w:val="00147608"/>
    <w:rsid w:val="00153EFF"/>
    <w:rsid w:val="00157672"/>
    <w:rsid w:val="00176141"/>
    <w:rsid w:val="00176582"/>
    <w:rsid w:val="001816C6"/>
    <w:rsid w:val="001914C4"/>
    <w:rsid w:val="00196041"/>
    <w:rsid w:val="001A47DE"/>
    <w:rsid w:val="001B14FA"/>
    <w:rsid w:val="001B3D67"/>
    <w:rsid w:val="001B3F06"/>
    <w:rsid w:val="001B698B"/>
    <w:rsid w:val="001C0C48"/>
    <w:rsid w:val="001D24BE"/>
    <w:rsid w:val="001D2800"/>
    <w:rsid w:val="001D4EDB"/>
    <w:rsid w:val="001D5F48"/>
    <w:rsid w:val="001E2C0D"/>
    <w:rsid w:val="001E3BD8"/>
    <w:rsid w:val="001F76DE"/>
    <w:rsid w:val="002027D1"/>
    <w:rsid w:val="00207C80"/>
    <w:rsid w:val="002131C2"/>
    <w:rsid w:val="002222C9"/>
    <w:rsid w:val="00230B1E"/>
    <w:rsid w:val="00232056"/>
    <w:rsid w:val="0023245D"/>
    <w:rsid w:val="00234C84"/>
    <w:rsid w:val="002405D8"/>
    <w:rsid w:val="00243E66"/>
    <w:rsid w:val="002512B4"/>
    <w:rsid w:val="0025324D"/>
    <w:rsid w:val="0025778C"/>
    <w:rsid w:val="00262177"/>
    <w:rsid w:val="00291736"/>
    <w:rsid w:val="002955C1"/>
    <w:rsid w:val="002A0D3D"/>
    <w:rsid w:val="002A6E57"/>
    <w:rsid w:val="002B60D6"/>
    <w:rsid w:val="002B794D"/>
    <w:rsid w:val="002D2379"/>
    <w:rsid w:val="002D657F"/>
    <w:rsid w:val="002E495D"/>
    <w:rsid w:val="002E652C"/>
    <w:rsid w:val="002F3BE2"/>
    <w:rsid w:val="002F4E0F"/>
    <w:rsid w:val="0031317A"/>
    <w:rsid w:val="003147CE"/>
    <w:rsid w:val="00320413"/>
    <w:rsid w:val="00321B5D"/>
    <w:rsid w:val="0032675F"/>
    <w:rsid w:val="00332126"/>
    <w:rsid w:val="00334465"/>
    <w:rsid w:val="00343932"/>
    <w:rsid w:val="00346558"/>
    <w:rsid w:val="00354502"/>
    <w:rsid w:val="00367476"/>
    <w:rsid w:val="003759E9"/>
    <w:rsid w:val="00381A16"/>
    <w:rsid w:val="0039077D"/>
    <w:rsid w:val="00390C3F"/>
    <w:rsid w:val="003B161D"/>
    <w:rsid w:val="003B1C3D"/>
    <w:rsid w:val="003B4B4B"/>
    <w:rsid w:val="003C348B"/>
    <w:rsid w:val="003C4377"/>
    <w:rsid w:val="003C5686"/>
    <w:rsid w:val="003D1269"/>
    <w:rsid w:val="003D2187"/>
    <w:rsid w:val="003D25E0"/>
    <w:rsid w:val="003D4E3B"/>
    <w:rsid w:val="003D6551"/>
    <w:rsid w:val="003F2503"/>
    <w:rsid w:val="003F2FF4"/>
    <w:rsid w:val="003F4B59"/>
    <w:rsid w:val="0040130E"/>
    <w:rsid w:val="004027B5"/>
    <w:rsid w:val="0040540D"/>
    <w:rsid w:val="004114CC"/>
    <w:rsid w:val="00422590"/>
    <w:rsid w:val="004259A5"/>
    <w:rsid w:val="004345A7"/>
    <w:rsid w:val="00447886"/>
    <w:rsid w:val="00450D34"/>
    <w:rsid w:val="004756CB"/>
    <w:rsid w:val="00476694"/>
    <w:rsid w:val="00484D84"/>
    <w:rsid w:val="004855DA"/>
    <w:rsid w:val="004939ED"/>
    <w:rsid w:val="00496EDB"/>
    <w:rsid w:val="004B65C6"/>
    <w:rsid w:val="004C1804"/>
    <w:rsid w:val="004C7A6F"/>
    <w:rsid w:val="004D0A33"/>
    <w:rsid w:val="004D43CE"/>
    <w:rsid w:val="004D5513"/>
    <w:rsid w:val="004E1A58"/>
    <w:rsid w:val="004E3190"/>
    <w:rsid w:val="004E3407"/>
    <w:rsid w:val="004E7031"/>
    <w:rsid w:val="004E78D2"/>
    <w:rsid w:val="004F11EB"/>
    <w:rsid w:val="004F2F50"/>
    <w:rsid w:val="004F5175"/>
    <w:rsid w:val="005231AB"/>
    <w:rsid w:val="005235A5"/>
    <w:rsid w:val="00550E41"/>
    <w:rsid w:val="00550E4E"/>
    <w:rsid w:val="00556294"/>
    <w:rsid w:val="0057348C"/>
    <w:rsid w:val="00592267"/>
    <w:rsid w:val="00592C9D"/>
    <w:rsid w:val="00593623"/>
    <w:rsid w:val="005A5AD2"/>
    <w:rsid w:val="005A6FA8"/>
    <w:rsid w:val="005B65C8"/>
    <w:rsid w:val="005C4F29"/>
    <w:rsid w:val="005C5973"/>
    <w:rsid w:val="005C7A02"/>
    <w:rsid w:val="005D2EE5"/>
    <w:rsid w:val="005D394E"/>
    <w:rsid w:val="005E1F85"/>
    <w:rsid w:val="005F1096"/>
    <w:rsid w:val="006036EE"/>
    <w:rsid w:val="00604788"/>
    <w:rsid w:val="00606EDD"/>
    <w:rsid w:val="0061490B"/>
    <w:rsid w:val="006212E5"/>
    <w:rsid w:val="00635CE8"/>
    <w:rsid w:val="00645AC4"/>
    <w:rsid w:val="006546ED"/>
    <w:rsid w:val="006720F8"/>
    <w:rsid w:val="006747E7"/>
    <w:rsid w:val="006750C1"/>
    <w:rsid w:val="00680FE9"/>
    <w:rsid w:val="006966D8"/>
    <w:rsid w:val="006A2AEE"/>
    <w:rsid w:val="006A347C"/>
    <w:rsid w:val="006A482F"/>
    <w:rsid w:val="006B0B34"/>
    <w:rsid w:val="006B4CCE"/>
    <w:rsid w:val="006B6A60"/>
    <w:rsid w:val="006B70BB"/>
    <w:rsid w:val="006C73AD"/>
    <w:rsid w:val="006D13A1"/>
    <w:rsid w:val="006D1AE6"/>
    <w:rsid w:val="006D61AF"/>
    <w:rsid w:val="006D6685"/>
    <w:rsid w:val="006E2D11"/>
    <w:rsid w:val="006E76EC"/>
    <w:rsid w:val="006F3F48"/>
    <w:rsid w:val="006F5221"/>
    <w:rsid w:val="006F59E7"/>
    <w:rsid w:val="006F61B3"/>
    <w:rsid w:val="00703613"/>
    <w:rsid w:val="00716ED1"/>
    <w:rsid w:val="00720980"/>
    <w:rsid w:val="00730FDB"/>
    <w:rsid w:val="00735A23"/>
    <w:rsid w:val="00736FCD"/>
    <w:rsid w:val="00751AC1"/>
    <w:rsid w:val="00760510"/>
    <w:rsid w:val="00762854"/>
    <w:rsid w:val="0076712B"/>
    <w:rsid w:val="007715CC"/>
    <w:rsid w:val="00774558"/>
    <w:rsid w:val="007755FF"/>
    <w:rsid w:val="0077697D"/>
    <w:rsid w:val="00796384"/>
    <w:rsid w:val="007A193F"/>
    <w:rsid w:val="007A6C87"/>
    <w:rsid w:val="007C0A14"/>
    <w:rsid w:val="007C6B34"/>
    <w:rsid w:val="007D0B3A"/>
    <w:rsid w:val="007E294E"/>
    <w:rsid w:val="007F7812"/>
    <w:rsid w:val="008001D6"/>
    <w:rsid w:val="00803DDE"/>
    <w:rsid w:val="00813649"/>
    <w:rsid w:val="0081706D"/>
    <w:rsid w:val="00822AE8"/>
    <w:rsid w:val="00825EA1"/>
    <w:rsid w:val="00842BD4"/>
    <w:rsid w:val="00845332"/>
    <w:rsid w:val="008501FC"/>
    <w:rsid w:val="008544CE"/>
    <w:rsid w:val="00862277"/>
    <w:rsid w:val="00865D9F"/>
    <w:rsid w:val="00872439"/>
    <w:rsid w:val="0088395B"/>
    <w:rsid w:val="00886A7F"/>
    <w:rsid w:val="00894DA4"/>
    <w:rsid w:val="008B29F8"/>
    <w:rsid w:val="008B6243"/>
    <w:rsid w:val="008C42B8"/>
    <w:rsid w:val="008C5DC0"/>
    <w:rsid w:val="008D3007"/>
    <w:rsid w:val="008D7369"/>
    <w:rsid w:val="008E1946"/>
    <w:rsid w:val="008E7CC7"/>
    <w:rsid w:val="008F4916"/>
    <w:rsid w:val="008F4C04"/>
    <w:rsid w:val="00900553"/>
    <w:rsid w:val="00902973"/>
    <w:rsid w:val="00902B8D"/>
    <w:rsid w:val="00904BB0"/>
    <w:rsid w:val="00915130"/>
    <w:rsid w:val="00917A5B"/>
    <w:rsid w:val="00917E1B"/>
    <w:rsid w:val="009234C7"/>
    <w:rsid w:val="00926F37"/>
    <w:rsid w:val="00931E4D"/>
    <w:rsid w:val="009334E1"/>
    <w:rsid w:val="00933A5C"/>
    <w:rsid w:val="00945EB6"/>
    <w:rsid w:val="00947C79"/>
    <w:rsid w:val="00950FD5"/>
    <w:rsid w:val="009564F0"/>
    <w:rsid w:val="009569C5"/>
    <w:rsid w:val="00964207"/>
    <w:rsid w:val="00974CD5"/>
    <w:rsid w:val="009812A9"/>
    <w:rsid w:val="009828D4"/>
    <w:rsid w:val="00982C52"/>
    <w:rsid w:val="00985A09"/>
    <w:rsid w:val="00986719"/>
    <w:rsid w:val="00987BEA"/>
    <w:rsid w:val="00987D99"/>
    <w:rsid w:val="009A0420"/>
    <w:rsid w:val="009A23B0"/>
    <w:rsid w:val="009A29CD"/>
    <w:rsid w:val="009A5DB5"/>
    <w:rsid w:val="009B4518"/>
    <w:rsid w:val="009B6135"/>
    <w:rsid w:val="009B6C41"/>
    <w:rsid w:val="009B7483"/>
    <w:rsid w:val="009D537C"/>
    <w:rsid w:val="009E2300"/>
    <w:rsid w:val="009E4C4B"/>
    <w:rsid w:val="009E5214"/>
    <w:rsid w:val="009F3482"/>
    <w:rsid w:val="009F5DBD"/>
    <w:rsid w:val="00A00094"/>
    <w:rsid w:val="00A02D55"/>
    <w:rsid w:val="00A2687B"/>
    <w:rsid w:val="00A26C40"/>
    <w:rsid w:val="00A27191"/>
    <w:rsid w:val="00A33F5D"/>
    <w:rsid w:val="00A45AAE"/>
    <w:rsid w:val="00A50E2D"/>
    <w:rsid w:val="00A62B26"/>
    <w:rsid w:val="00A630CC"/>
    <w:rsid w:val="00A66251"/>
    <w:rsid w:val="00A86517"/>
    <w:rsid w:val="00A900AF"/>
    <w:rsid w:val="00AA0D30"/>
    <w:rsid w:val="00AC0846"/>
    <w:rsid w:val="00AC0D13"/>
    <w:rsid w:val="00AC6E95"/>
    <w:rsid w:val="00AE2B18"/>
    <w:rsid w:val="00AE778C"/>
    <w:rsid w:val="00B04571"/>
    <w:rsid w:val="00B06947"/>
    <w:rsid w:val="00B12503"/>
    <w:rsid w:val="00B2550B"/>
    <w:rsid w:val="00B30D17"/>
    <w:rsid w:val="00B40AF6"/>
    <w:rsid w:val="00B44FF7"/>
    <w:rsid w:val="00B50202"/>
    <w:rsid w:val="00B539CF"/>
    <w:rsid w:val="00B61DF7"/>
    <w:rsid w:val="00B67493"/>
    <w:rsid w:val="00B7266B"/>
    <w:rsid w:val="00B73EE0"/>
    <w:rsid w:val="00B7782E"/>
    <w:rsid w:val="00B84D6A"/>
    <w:rsid w:val="00B91126"/>
    <w:rsid w:val="00B93110"/>
    <w:rsid w:val="00B934C6"/>
    <w:rsid w:val="00B944D7"/>
    <w:rsid w:val="00B96C32"/>
    <w:rsid w:val="00B97611"/>
    <w:rsid w:val="00BA181F"/>
    <w:rsid w:val="00BA2207"/>
    <w:rsid w:val="00BA75EA"/>
    <w:rsid w:val="00BB0F2D"/>
    <w:rsid w:val="00BC343A"/>
    <w:rsid w:val="00BD014A"/>
    <w:rsid w:val="00C063BA"/>
    <w:rsid w:val="00C116A1"/>
    <w:rsid w:val="00C150FF"/>
    <w:rsid w:val="00C31570"/>
    <w:rsid w:val="00C321FD"/>
    <w:rsid w:val="00C336E4"/>
    <w:rsid w:val="00C42CBC"/>
    <w:rsid w:val="00C4703B"/>
    <w:rsid w:val="00C51275"/>
    <w:rsid w:val="00C54858"/>
    <w:rsid w:val="00C5555B"/>
    <w:rsid w:val="00C60089"/>
    <w:rsid w:val="00C60899"/>
    <w:rsid w:val="00C66F4C"/>
    <w:rsid w:val="00C732BD"/>
    <w:rsid w:val="00C73F7B"/>
    <w:rsid w:val="00C82F93"/>
    <w:rsid w:val="00C908A7"/>
    <w:rsid w:val="00C91C5C"/>
    <w:rsid w:val="00C92D09"/>
    <w:rsid w:val="00C93C7A"/>
    <w:rsid w:val="00C95AA2"/>
    <w:rsid w:val="00CA0649"/>
    <w:rsid w:val="00CA4E82"/>
    <w:rsid w:val="00CB07F2"/>
    <w:rsid w:val="00CB2A96"/>
    <w:rsid w:val="00CB4211"/>
    <w:rsid w:val="00CC2E28"/>
    <w:rsid w:val="00CC67AE"/>
    <w:rsid w:val="00CD71E9"/>
    <w:rsid w:val="00CE06AC"/>
    <w:rsid w:val="00CE492E"/>
    <w:rsid w:val="00CF199B"/>
    <w:rsid w:val="00CF1B8A"/>
    <w:rsid w:val="00CF6AC9"/>
    <w:rsid w:val="00CF6AFF"/>
    <w:rsid w:val="00CF6B95"/>
    <w:rsid w:val="00D051B5"/>
    <w:rsid w:val="00D12EAC"/>
    <w:rsid w:val="00D220A1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71A0F"/>
    <w:rsid w:val="00D801FC"/>
    <w:rsid w:val="00D92115"/>
    <w:rsid w:val="00D94588"/>
    <w:rsid w:val="00D94EA7"/>
    <w:rsid w:val="00DB2410"/>
    <w:rsid w:val="00DB2C33"/>
    <w:rsid w:val="00DB7FB6"/>
    <w:rsid w:val="00DC0A7D"/>
    <w:rsid w:val="00DC1391"/>
    <w:rsid w:val="00DC397F"/>
    <w:rsid w:val="00DD3E09"/>
    <w:rsid w:val="00DD4A7F"/>
    <w:rsid w:val="00DD5AE4"/>
    <w:rsid w:val="00DE4618"/>
    <w:rsid w:val="00E05E36"/>
    <w:rsid w:val="00E10EC0"/>
    <w:rsid w:val="00E208EC"/>
    <w:rsid w:val="00E2622B"/>
    <w:rsid w:val="00E2648A"/>
    <w:rsid w:val="00E27940"/>
    <w:rsid w:val="00E313F3"/>
    <w:rsid w:val="00E337AE"/>
    <w:rsid w:val="00E34D2D"/>
    <w:rsid w:val="00E40B10"/>
    <w:rsid w:val="00E4256A"/>
    <w:rsid w:val="00E43C89"/>
    <w:rsid w:val="00E4485C"/>
    <w:rsid w:val="00E44A7D"/>
    <w:rsid w:val="00E45D55"/>
    <w:rsid w:val="00E47E53"/>
    <w:rsid w:val="00E719EF"/>
    <w:rsid w:val="00E87392"/>
    <w:rsid w:val="00EC3AF9"/>
    <w:rsid w:val="00EC57C5"/>
    <w:rsid w:val="00EE1948"/>
    <w:rsid w:val="00EE7E43"/>
    <w:rsid w:val="00EF11B3"/>
    <w:rsid w:val="00EF1DD9"/>
    <w:rsid w:val="00EF2323"/>
    <w:rsid w:val="00F058BD"/>
    <w:rsid w:val="00F06F06"/>
    <w:rsid w:val="00F11AA7"/>
    <w:rsid w:val="00F13A2E"/>
    <w:rsid w:val="00F15D42"/>
    <w:rsid w:val="00F36A83"/>
    <w:rsid w:val="00F40236"/>
    <w:rsid w:val="00F4577A"/>
    <w:rsid w:val="00F505F2"/>
    <w:rsid w:val="00F537ED"/>
    <w:rsid w:val="00F541EE"/>
    <w:rsid w:val="00F70018"/>
    <w:rsid w:val="00F7141F"/>
    <w:rsid w:val="00F73D73"/>
    <w:rsid w:val="00F82122"/>
    <w:rsid w:val="00F8346D"/>
    <w:rsid w:val="00F8655F"/>
    <w:rsid w:val="00F87786"/>
    <w:rsid w:val="00FA50C9"/>
    <w:rsid w:val="00FA5C1A"/>
    <w:rsid w:val="00FA6F09"/>
    <w:rsid w:val="00FA7E38"/>
    <w:rsid w:val="00FE0EB2"/>
    <w:rsid w:val="00FE7D35"/>
    <w:rsid w:val="00FF4F50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2D8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588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291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291736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rsid w:val="00484D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84D84"/>
    <w:rPr>
      <w:rFonts w:ascii="Arial" w:hAnsi="Arial" w:cs="Arial"/>
      <w:sz w:val="22"/>
      <w:szCs w:val="22"/>
    </w:rPr>
  </w:style>
  <w:style w:type="character" w:styleId="af">
    <w:name w:val="Placeholder Text"/>
    <w:basedOn w:val="a0"/>
    <w:uiPriority w:val="99"/>
    <w:semiHidden/>
    <w:rsid w:val="0025324D"/>
    <w:rPr>
      <w:color w:val="808080"/>
    </w:rPr>
  </w:style>
  <w:style w:type="character" w:customStyle="1" w:styleId="10">
    <w:name w:val="Стиль1"/>
    <w:basedOn w:val="a0"/>
    <w:uiPriority w:val="1"/>
    <w:rsid w:val="0025324D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6A482F"/>
    <w:rPr>
      <w:b/>
      <w:bCs/>
      <w:sz w:val="22"/>
      <w:szCs w:val="22"/>
    </w:rPr>
  </w:style>
  <w:style w:type="character" w:customStyle="1" w:styleId="af0">
    <w:name w:val="Стиль внутри формы"/>
    <w:basedOn w:val="a0"/>
    <w:uiPriority w:val="1"/>
    <w:rsid w:val="006A482F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f"/>
    <w:rsid w:val="006A482F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886A7F"/>
  </w:style>
  <w:style w:type="character" w:customStyle="1" w:styleId="a5">
    <w:name w:val="Верхний колонтитул Знак"/>
    <w:basedOn w:val="a0"/>
    <w:link w:val="a4"/>
    <w:uiPriority w:val="99"/>
    <w:rsid w:val="00872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8D4CDF90D2A4B589B912222860B0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90384-DBAD-4C1C-BC09-E709B27E4DDD}"/>
      </w:docPartPr>
      <w:docPartBody>
        <w:p w:rsidR="00000000" w:rsidRDefault="00891737">
          <w:pPr>
            <w:pStyle w:val="F8D4CDF90D2A4B589B912222860B0ED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EFC86E945BF4DFDA37CCC6D6CD439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30482E-3D76-4DA4-B48C-91A84E81EAF2}"/>
      </w:docPartPr>
      <w:docPartBody>
        <w:p w:rsidR="00000000" w:rsidRDefault="00891737">
          <w:pPr>
            <w:pStyle w:val="9EFC86E945BF4DFDA37CCC6D6CD439D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376BE4340E54D38A72DD0EB7EF24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F46ACF-9270-44CB-9D90-8C14A5391034}"/>
      </w:docPartPr>
      <w:docPartBody>
        <w:p w:rsidR="00000000" w:rsidRDefault="00891737">
          <w:pPr>
            <w:pStyle w:val="8376BE4340E54D38A72DD0EB7EF24DC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11462AEF6774C0C97B9A6F91F4A19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22C514-A7DE-4456-B01F-C9738C56889B}"/>
      </w:docPartPr>
      <w:docPartBody>
        <w:p w:rsidR="00000000" w:rsidRDefault="00891737">
          <w:pPr>
            <w:pStyle w:val="911462AEF6774C0C97B9A6F91F4A19D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24CB725CBDD4C28BF7DF80084D43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8BC167-79AF-488B-B69F-EDED7F2616AE}"/>
      </w:docPartPr>
      <w:docPartBody>
        <w:p w:rsidR="00000000" w:rsidRDefault="00891737">
          <w:pPr>
            <w:pStyle w:val="324CB725CBDD4C28BF7DF80084D4382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248585CCA3F48B7BBEC8062211E5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C206C6-D3C8-4CF5-B70C-8C6B7B96E663}"/>
      </w:docPartPr>
      <w:docPartBody>
        <w:p w:rsidR="00000000" w:rsidRDefault="00891737">
          <w:pPr>
            <w:pStyle w:val="2248585CCA3F48B7BBEC8062211E58C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973FF25B15D4F9A84466F5158BAA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7EA454-96C8-4449-A846-4F859F593438}"/>
      </w:docPartPr>
      <w:docPartBody>
        <w:p w:rsidR="00000000" w:rsidRDefault="00891737">
          <w:pPr>
            <w:pStyle w:val="9973FF25B15D4F9A84466F5158BAAAE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C28653BF64F428D9C50CF42D01347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1E4C07-1180-4272-92B3-B3600EAA2468}"/>
      </w:docPartPr>
      <w:docPartBody>
        <w:p w:rsidR="00000000" w:rsidRDefault="00891737">
          <w:pPr>
            <w:pStyle w:val="8C28653BF64F428D9C50CF42D01347B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5C6F6779A1F45C9A5A2BFAB7F81D5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62EF43-3B36-419C-B1BF-3600C741FFF6}"/>
      </w:docPartPr>
      <w:docPartBody>
        <w:p w:rsidR="00000000" w:rsidRDefault="00891737">
          <w:pPr>
            <w:pStyle w:val="35C6F6779A1F45C9A5A2BFAB7F81D55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0D1BC9927D64CE9B942E7F9832798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5078F-6C9E-41D9-B2F2-1A96A29FCA5E}"/>
      </w:docPartPr>
      <w:docPartBody>
        <w:p w:rsidR="00000000" w:rsidRDefault="00891737">
          <w:pPr>
            <w:pStyle w:val="30D1BC9927D64CE9B942E7F98327982D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907B6CE4B0C4FE2A960AFED65F39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EEEBA8-4147-4B74-8746-D812C46154A8}"/>
      </w:docPartPr>
      <w:docPartBody>
        <w:p w:rsidR="00000000" w:rsidRDefault="00891737">
          <w:pPr>
            <w:pStyle w:val="E907B6CE4B0C4FE2A960AFED65F398CA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AC9FE8E962E14B0192E1956C10E395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4BFF85-1960-4BD1-9525-87865824E59B}"/>
      </w:docPartPr>
      <w:docPartBody>
        <w:p w:rsidR="00000000" w:rsidRDefault="00891737">
          <w:pPr>
            <w:pStyle w:val="AC9FE8E962E14B0192E1956C10E395C1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EE427D78C2064B94A6FB97B3894809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DEDCB0-DC41-4EFB-8330-7D3B30186F8B}"/>
      </w:docPartPr>
      <w:docPartBody>
        <w:p w:rsidR="00000000" w:rsidRDefault="00891737">
          <w:pPr>
            <w:pStyle w:val="EE427D78C2064B94A6FB97B38948092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08B53DF65C54C3496958C41C6094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72A8B7-613D-4E71-B75E-708271570B2F}"/>
      </w:docPartPr>
      <w:docPartBody>
        <w:p w:rsidR="00000000" w:rsidRDefault="00891737">
          <w:pPr>
            <w:pStyle w:val="608B53DF65C54C3496958C41C6094CD1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1E5B7724DC3E4BAC8169110E20C057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6C2D7-D3AF-41DA-AEEA-EE288C0A1E9C}"/>
      </w:docPartPr>
      <w:docPartBody>
        <w:p w:rsidR="00000000" w:rsidRDefault="00891737">
          <w:pPr>
            <w:pStyle w:val="1E5B7724DC3E4BAC8169110E20C05706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F1150B535CF142C8BC204790BE2D47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A4AC4F-EDED-457F-B067-1F692CC0A13F}"/>
      </w:docPartPr>
      <w:docPartBody>
        <w:p w:rsidR="00000000" w:rsidRDefault="00891737">
          <w:pPr>
            <w:pStyle w:val="F1150B535CF142C8BC204790BE2D471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C24A62F965049E48F9DF142A67552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0D7E4-AF18-4794-8081-AD0805367EA8}"/>
      </w:docPartPr>
      <w:docPartBody>
        <w:p w:rsidR="00000000" w:rsidRDefault="00891737">
          <w:pPr>
            <w:pStyle w:val="0C24A62F965049E48F9DF142A675526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BD431EC359A4BCEA1D3EDD5086096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B1A540-D5B9-4E0E-B02A-12B9A96EBA57}"/>
      </w:docPartPr>
      <w:docPartBody>
        <w:p w:rsidR="00000000" w:rsidRDefault="00891737">
          <w:pPr>
            <w:pStyle w:val="5BD431EC359A4BCEA1D3EDD50860960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E8F6AA68F674ACCBA8492D2BAC0D4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F60F7C-E9DD-4DB6-B936-10BCF172D61B}"/>
      </w:docPartPr>
      <w:docPartBody>
        <w:p w:rsidR="00000000" w:rsidRDefault="00891737">
          <w:pPr>
            <w:pStyle w:val="4E8F6AA68F674ACCBA8492D2BAC0D4E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4BAAB90E5274C85BB2847ADCAAC66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B35C77-9FE6-4BB2-BA6B-E1B4E99FE227}"/>
      </w:docPartPr>
      <w:docPartBody>
        <w:p w:rsidR="00000000" w:rsidRDefault="00891737">
          <w:pPr>
            <w:pStyle w:val="84BAAB90E5274C85BB2847ADCAAC66AC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CEE04A6F7DB4470286146313969E69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BF0C62-148F-47BD-BCFA-59AF73D619F6}"/>
      </w:docPartPr>
      <w:docPartBody>
        <w:p w:rsidR="00000000" w:rsidRDefault="00891737">
          <w:pPr>
            <w:pStyle w:val="CEE04A6F7DB4470286146313969E69E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1B4D7DF753804B33802DBA01F52E25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647E8A-DB9B-450A-A45B-2AF12C533664}"/>
      </w:docPartPr>
      <w:docPartBody>
        <w:p w:rsidR="00000000" w:rsidRDefault="00891737">
          <w:pPr>
            <w:pStyle w:val="1B4D7DF753804B33802DBA01F52E253B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A7BB04B9C66145538A972AF2F4672F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9DCAE-8E57-40BF-B894-180D90CBD405}"/>
      </w:docPartPr>
      <w:docPartBody>
        <w:p w:rsidR="00000000" w:rsidRDefault="00891737">
          <w:pPr>
            <w:pStyle w:val="A7BB04B9C66145538A972AF2F4672FAF"/>
          </w:pPr>
          <w:r>
            <w:rPr>
              <w:rStyle w:val="a3"/>
            </w:rPr>
            <w:t>Выберит</w:t>
          </w:r>
          <w:r>
            <w:rPr>
              <w:rStyle w:val="a3"/>
            </w:rPr>
            <w:t>е элемент.</w:t>
          </w:r>
        </w:p>
      </w:docPartBody>
    </w:docPart>
    <w:docPart>
      <w:docPartPr>
        <w:name w:val="D970B17287ED413691D1D77C0904E4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C75A27-5465-4A73-A34D-251F4F4EEBED}"/>
      </w:docPartPr>
      <w:docPartBody>
        <w:p w:rsidR="00000000" w:rsidRDefault="00891737">
          <w:pPr>
            <w:pStyle w:val="D970B17287ED413691D1D77C0904E46A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57035F21B9814C69955FC63337F979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29CD13-131E-4B3B-B84B-B2316340AE74}"/>
      </w:docPartPr>
      <w:docPartBody>
        <w:p w:rsidR="00000000" w:rsidRDefault="00891737">
          <w:pPr>
            <w:pStyle w:val="57035F21B9814C69955FC63337F9799E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5A45D7696D9A49309E851247EF7D5D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E6E306-786D-4C49-A6B8-7E67263EB684}"/>
      </w:docPartPr>
      <w:docPartBody>
        <w:p w:rsidR="00000000" w:rsidRDefault="00891737">
          <w:pPr>
            <w:pStyle w:val="5A45D7696D9A49309E851247EF7D5D27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9DC3AB4E00124AB08B03EDA3C6C3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6BBEEF-657C-4B52-AA07-84E8172DFDC1}"/>
      </w:docPartPr>
      <w:docPartBody>
        <w:p w:rsidR="00000000" w:rsidRDefault="00891737">
          <w:pPr>
            <w:pStyle w:val="9DC3AB4E00124AB08B03EDA3C6C3A8E2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8D980683BCC04D278F140A058F1E1F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24801F-AD9C-4F78-BB0F-61AB418305DB}"/>
      </w:docPartPr>
      <w:docPartBody>
        <w:p w:rsidR="00000000" w:rsidRDefault="00891737">
          <w:pPr>
            <w:pStyle w:val="8D980683BCC04D278F140A058F1E1F11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BC2842653E414ADDAEBB8365685E82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9A73D-590C-4AF4-92E4-951177286CB4}"/>
      </w:docPartPr>
      <w:docPartBody>
        <w:p w:rsidR="00000000" w:rsidRDefault="00891737">
          <w:pPr>
            <w:pStyle w:val="BC2842653E414ADDAEBB8365685E829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47AA13F5BA54BD5B76EC92E823A8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67E449-8B25-454D-B7E9-34AD0515E962}"/>
      </w:docPartPr>
      <w:docPartBody>
        <w:p w:rsidR="00000000" w:rsidRDefault="00891737">
          <w:pPr>
            <w:pStyle w:val="A47AA13F5BA54BD5B76EC92E823A812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21C6AAE5BCC4DAF81AD4A69880BDC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F4811-46E7-40C4-94AD-9608258897E3}"/>
      </w:docPartPr>
      <w:docPartBody>
        <w:p w:rsidR="00000000" w:rsidRDefault="00891737">
          <w:pPr>
            <w:pStyle w:val="E21C6AAE5BCC4DAF81AD4A69880BDC7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EC9FC7EDC9343D8A7C4EC4B01485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83D931-BF85-46E2-B167-9FF5B2629FC5}"/>
      </w:docPartPr>
      <w:docPartBody>
        <w:p w:rsidR="00000000" w:rsidRDefault="00891737">
          <w:pPr>
            <w:pStyle w:val="7EC9FC7EDC9343D8A7C4EC4B014852A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327418188F848BBB4E12AD330FF95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C2BA05-6BE7-4882-8568-EF51CB437684}"/>
      </w:docPartPr>
      <w:docPartBody>
        <w:p w:rsidR="00000000" w:rsidRDefault="00891737">
          <w:pPr>
            <w:pStyle w:val="6327418188F848BBB4E12AD330FF95C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88F328898B04D2F8BF491979B37ED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65E3C6-C7C5-4C70-A9A5-FA1B9021F6BC}"/>
      </w:docPartPr>
      <w:docPartBody>
        <w:p w:rsidR="00000000" w:rsidRDefault="00891737">
          <w:pPr>
            <w:pStyle w:val="F88F328898B04D2F8BF491979B37EDDD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41371DA525944C7FA3F8DAB542819B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63A57D-1EDC-4F77-A194-0B4CCF88A41F}"/>
      </w:docPartPr>
      <w:docPartBody>
        <w:p w:rsidR="00000000" w:rsidRDefault="00891737">
          <w:pPr>
            <w:pStyle w:val="41371DA525944C7FA3F8DAB542819B40"/>
          </w:pPr>
          <w:r>
            <w:rPr>
              <w:rStyle w:val="9"/>
              <w:sz w:val="16"/>
            </w:rPr>
            <w:t xml:space="preserve">Место для </w:t>
          </w:r>
          <w:r>
            <w:rPr>
              <w:rStyle w:val="9"/>
              <w:sz w:val="16"/>
            </w:rPr>
            <w:t>ввода текста.</w:t>
          </w:r>
        </w:p>
      </w:docPartBody>
    </w:docPart>
    <w:docPart>
      <w:docPartPr>
        <w:name w:val="DC449F1BB48F46F7B0AB1C8537BEBD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33081B-402C-4C8D-B9F4-3475DF25E600}"/>
      </w:docPartPr>
      <w:docPartBody>
        <w:p w:rsidR="00000000" w:rsidRDefault="00891737">
          <w:pPr>
            <w:pStyle w:val="DC449F1BB48F46F7B0AB1C8537BEBD61"/>
          </w:pPr>
          <w:r w:rsidRPr="001D65F0">
            <w:rPr>
              <w:rStyle w:val="90"/>
            </w:rPr>
            <w:t>Место для ввода текста.</w:t>
          </w:r>
        </w:p>
      </w:docPartBody>
    </w:docPart>
    <w:docPart>
      <w:docPartPr>
        <w:name w:val="D1EE313F7BFD46F0A859C1918F13D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9A3187-D0A3-4D10-8C69-A8EF498F6522}"/>
      </w:docPartPr>
      <w:docPartBody>
        <w:p w:rsidR="00000000" w:rsidRDefault="00891737">
          <w:pPr>
            <w:pStyle w:val="D1EE313F7BFD46F0A859C1918F13DC30"/>
          </w:pPr>
          <w:r w:rsidRPr="001D65F0">
            <w:rPr>
              <w:rStyle w:val="90"/>
            </w:rPr>
            <w:t>Место для ввода текста.</w:t>
          </w:r>
        </w:p>
      </w:docPartBody>
    </w:docPart>
    <w:docPart>
      <w:docPartPr>
        <w:name w:val="563A12D9E1D542BE85D3A08CC8DD6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84EB87-8418-421C-B434-6CD9B7126047}"/>
      </w:docPartPr>
      <w:docPartBody>
        <w:p w:rsidR="00000000" w:rsidRDefault="00891737">
          <w:pPr>
            <w:pStyle w:val="563A12D9E1D542BE85D3A08CC8DD68B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ED4CAD5657E4265B93F07D8C203B2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6FC49F-80F4-4949-A09C-7A320B4F30E1}"/>
      </w:docPartPr>
      <w:docPartBody>
        <w:p w:rsidR="00000000" w:rsidRDefault="00891737">
          <w:pPr>
            <w:pStyle w:val="5ED4CAD5657E4265B93F07D8C203B26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80BF98AEDB54021B2BAEE68490EE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5F5DF-AF4E-4E4D-9AD8-045C8C0E4787}"/>
      </w:docPartPr>
      <w:docPartBody>
        <w:p w:rsidR="00000000" w:rsidRDefault="00891737">
          <w:pPr>
            <w:pStyle w:val="980BF98AEDB54021B2BAEE68490EE5A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19F3C66C0CE44008D55D3F9471BC3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E8F4C0-D7C3-4E63-9321-DC9C966CFB4F}"/>
      </w:docPartPr>
      <w:docPartBody>
        <w:p w:rsidR="00000000" w:rsidRDefault="00891737">
          <w:pPr>
            <w:pStyle w:val="219F3C66C0CE44008D55D3F9471BC3F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7871DEBD0084FAC80C699A512E21B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87AB56-BF60-4179-AF95-7E8203E96804}"/>
      </w:docPartPr>
      <w:docPartBody>
        <w:p w:rsidR="00000000" w:rsidRDefault="00891737">
          <w:pPr>
            <w:pStyle w:val="97871DEBD0084FAC80C699A512E21B3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4528643E3384E1AB58F6DD81229DD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D7180-9804-4BE3-B3FB-41BB9298BEE0}"/>
      </w:docPartPr>
      <w:docPartBody>
        <w:p w:rsidR="00000000" w:rsidRDefault="00891737">
          <w:pPr>
            <w:pStyle w:val="64528643E3384E1AB58F6DD81229DD2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737"/>
    <w:rsid w:val="0089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F8D4CDF90D2A4B589B912222860B0ED8">
    <w:name w:val="F8D4CDF90D2A4B589B912222860B0ED8"/>
  </w:style>
  <w:style w:type="paragraph" w:customStyle="1" w:styleId="9EFC86E945BF4DFDA37CCC6D6CD439D1">
    <w:name w:val="9EFC86E945BF4DFDA37CCC6D6CD439D1"/>
  </w:style>
  <w:style w:type="paragraph" w:customStyle="1" w:styleId="8376BE4340E54D38A72DD0EB7EF24DCD">
    <w:name w:val="8376BE4340E54D38A72DD0EB7EF24DCD"/>
  </w:style>
  <w:style w:type="paragraph" w:customStyle="1" w:styleId="911462AEF6774C0C97B9A6F91F4A19D6">
    <w:name w:val="911462AEF6774C0C97B9A6F91F4A19D6"/>
  </w:style>
  <w:style w:type="paragraph" w:customStyle="1" w:styleId="324CB725CBDD4C28BF7DF80084D43826">
    <w:name w:val="324CB725CBDD4C28BF7DF80084D43826"/>
  </w:style>
  <w:style w:type="paragraph" w:customStyle="1" w:styleId="2248585CCA3F48B7BBEC8062211E58CC">
    <w:name w:val="2248585CCA3F48B7BBEC8062211E58CC"/>
  </w:style>
  <w:style w:type="paragraph" w:customStyle="1" w:styleId="9973FF25B15D4F9A84466F5158BAAAE2">
    <w:name w:val="9973FF25B15D4F9A84466F5158BAAAE2"/>
  </w:style>
  <w:style w:type="paragraph" w:customStyle="1" w:styleId="8C28653BF64F428D9C50CF42D01347B2">
    <w:name w:val="8C28653BF64F428D9C50CF42D01347B2"/>
  </w:style>
  <w:style w:type="paragraph" w:customStyle="1" w:styleId="35C6F6779A1F45C9A5A2BFAB7F81D55C">
    <w:name w:val="35C6F6779A1F45C9A5A2BFAB7F81D55C"/>
  </w:style>
  <w:style w:type="character" w:styleId="a3">
    <w:name w:val="Placeholder Text"/>
    <w:basedOn w:val="a0"/>
    <w:uiPriority w:val="99"/>
    <w:semiHidden/>
  </w:style>
  <w:style w:type="paragraph" w:customStyle="1" w:styleId="30D1BC9927D64CE9B942E7F98327982D">
    <w:name w:val="30D1BC9927D64CE9B942E7F98327982D"/>
  </w:style>
  <w:style w:type="paragraph" w:customStyle="1" w:styleId="E907B6CE4B0C4FE2A960AFED65F398CA">
    <w:name w:val="E907B6CE4B0C4FE2A960AFED65F398CA"/>
  </w:style>
  <w:style w:type="paragraph" w:customStyle="1" w:styleId="AC9FE8E962E14B0192E1956C10E395C1">
    <w:name w:val="AC9FE8E962E14B0192E1956C10E395C1"/>
  </w:style>
  <w:style w:type="paragraph" w:customStyle="1" w:styleId="EE427D78C2064B94A6FB97B389480925">
    <w:name w:val="EE427D78C2064B94A6FB97B389480925"/>
  </w:style>
  <w:style w:type="paragraph" w:customStyle="1" w:styleId="608B53DF65C54C3496958C41C6094CD1">
    <w:name w:val="608B53DF65C54C3496958C41C6094CD1"/>
  </w:style>
  <w:style w:type="paragraph" w:customStyle="1" w:styleId="1E5B7724DC3E4BAC8169110E20C05706">
    <w:name w:val="1E5B7724DC3E4BAC8169110E20C05706"/>
  </w:style>
  <w:style w:type="paragraph" w:customStyle="1" w:styleId="F1150B535CF142C8BC204790BE2D471C">
    <w:name w:val="F1150B535CF142C8BC204790BE2D471C"/>
  </w:style>
  <w:style w:type="paragraph" w:customStyle="1" w:styleId="0C24A62F965049E48F9DF142A6755260">
    <w:name w:val="0C24A62F965049E48F9DF142A6755260"/>
  </w:style>
  <w:style w:type="paragraph" w:customStyle="1" w:styleId="5BD431EC359A4BCEA1D3EDD508609607">
    <w:name w:val="5BD431EC359A4BCEA1D3EDD508609607"/>
  </w:style>
  <w:style w:type="paragraph" w:customStyle="1" w:styleId="4E8F6AA68F674ACCBA8492D2BAC0D4E9">
    <w:name w:val="4E8F6AA68F674ACCBA8492D2BAC0D4E9"/>
  </w:style>
  <w:style w:type="paragraph" w:customStyle="1" w:styleId="84BAAB90E5274C85BB2847ADCAAC66AC">
    <w:name w:val="84BAAB90E5274C85BB2847ADCAAC66AC"/>
  </w:style>
  <w:style w:type="paragraph" w:customStyle="1" w:styleId="CEE04A6F7DB4470286146313969E69ED">
    <w:name w:val="CEE04A6F7DB4470286146313969E69ED"/>
  </w:style>
  <w:style w:type="paragraph" w:customStyle="1" w:styleId="1B4D7DF753804B33802DBA01F52E253B">
    <w:name w:val="1B4D7DF753804B33802DBA01F52E253B"/>
  </w:style>
  <w:style w:type="paragraph" w:customStyle="1" w:styleId="A7BB04B9C66145538A972AF2F4672FAF">
    <w:name w:val="A7BB04B9C66145538A972AF2F4672FAF"/>
  </w:style>
  <w:style w:type="paragraph" w:customStyle="1" w:styleId="D970B17287ED413691D1D77C0904E46A">
    <w:name w:val="D970B17287ED413691D1D77C0904E46A"/>
  </w:style>
  <w:style w:type="paragraph" w:customStyle="1" w:styleId="57035F21B9814C69955FC63337F9799E">
    <w:name w:val="57035F21B9814C69955FC63337F9799E"/>
  </w:style>
  <w:style w:type="paragraph" w:customStyle="1" w:styleId="5A45D7696D9A49309E851247EF7D5D27">
    <w:name w:val="5A45D7696D9A49309E851247EF7D5D27"/>
  </w:style>
  <w:style w:type="paragraph" w:customStyle="1" w:styleId="9DC3AB4E00124AB08B03EDA3C6C3A8E2">
    <w:name w:val="9DC3AB4E00124AB08B03EDA3C6C3A8E2"/>
  </w:style>
  <w:style w:type="paragraph" w:customStyle="1" w:styleId="8D980683BCC04D278F140A058F1E1F11">
    <w:name w:val="8D980683BCC04D278F140A058F1E1F11"/>
  </w:style>
  <w:style w:type="paragraph" w:customStyle="1" w:styleId="BC2842653E414ADDAEBB8365685E8294">
    <w:name w:val="BC2842653E414ADDAEBB8365685E8294"/>
  </w:style>
  <w:style w:type="paragraph" w:customStyle="1" w:styleId="A47AA13F5BA54BD5B76EC92E823A8120">
    <w:name w:val="A47AA13F5BA54BD5B76EC92E823A8120"/>
  </w:style>
  <w:style w:type="paragraph" w:customStyle="1" w:styleId="E21C6AAE5BCC4DAF81AD4A69880BDC7B">
    <w:name w:val="E21C6AAE5BCC4DAF81AD4A69880BDC7B"/>
  </w:style>
  <w:style w:type="paragraph" w:customStyle="1" w:styleId="7EC9FC7EDC9343D8A7C4EC4B014852A0">
    <w:name w:val="7EC9FC7EDC9343D8A7C4EC4B014852A0"/>
  </w:style>
  <w:style w:type="paragraph" w:customStyle="1" w:styleId="6327418188F848BBB4E12AD330FF95C9">
    <w:name w:val="6327418188F848BBB4E12AD330FF95C9"/>
  </w:style>
  <w:style w:type="paragraph" w:customStyle="1" w:styleId="F88F328898B04D2F8BF491979B37EDDD">
    <w:name w:val="F88F328898B04D2F8BF491979B37EDDD"/>
  </w:style>
  <w:style w:type="paragraph" w:customStyle="1" w:styleId="41371DA525944C7FA3F8DAB542819B40">
    <w:name w:val="41371DA525944C7FA3F8DAB542819B40"/>
  </w:style>
  <w:style w:type="character" w:customStyle="1" w:styleId="90">
    <w:name w:val="Стиль Замещающий текст + 9 пт"/>
    <w:basedOn w:val="a3"/>
    <w:rPr>
      <w:color w:val="D9D9D9" w:themeColor="background1" w:themeShade="D9"/>
      <w:sz w:val="16"/>
    </w:rPr>
  </w:style>
  <w:style w:type="paragraph" w:customStyle="1" w:styleId="DC449F1BB48F46F7B0AB1C8537BEBD61">
    <w:name w:val="DC449F1BB48F46F7B0AB1C8537BEBD61"/>
  </w:style>
  <w:style w:type="paragraph" w:customStyle="1" w:styleId="D1EE313F7BFD46F0A859C1918F13DC30">
    <w:name w:val="D1EE313F7BFD46F0A859C1918F13DC30"/>
  </w:style>
  <w:style w:type="paragraph" w:customStyle="1" w:styleId="563A12D9E1D542BE85D3A08CC8DD68B9">
    <w:name w:val="563A12D9E1D542BE85D3A08CC8DD68B9"/>
  </w:style>
  <w:style w:type="paragraph" w:customStyle="1" w:styleId="5ED4CAD5657E4265B93F07D8C203B26A">
    <w:name w:val="5ED4CAD5657E4265B93F07D8C203B26A"/>
  </w:style>
  <w:style w:type="paragraph" w:customStyle="1" w:styleId="980BF98AEDB54021B2BAEE68490EE5AE">
    <w:name w:val="980BF98AEDB54021B2BAEE68490EE5AE"/>
  </w:style>
  <w:style w:type="paragraph" w:customStyle="1" w:styleId="219F3C66C0CE44008D55D3F9471BC3F6">
    <w:name w:val="219F3C66C0CE44008D55D3F9471BC3F6"/>
  </w:style>
  <w:style w:type="paragraph" w:customStyle="1" w:styleId="97871DEBD0084FAC80C699A512E21B3B">
    <w:name w:val="97871DEBD0084FAC80C699A512E21B3B"/>
  </w:style>
  <w:style w:type="paragraph" w:customStyle="1" w:styleId="64528643E3384E1AB58F6DD81229DD2E">
    <w:name w:val="64528643E3384E1AB58F6DD81229DD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АС АФ IP67 ИП1</Template>
  <TotalTime>0</TotalTime>
  <Pages>2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АС АФ IP67</vt:lpstr>
    </vt:vector>
  </TitlesOfParts>
  <Company>vzljot</Company>
  <LinksUpToDate>false</LinksUpToDate>
  <CharactersWithSpaces>4952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АС АФ IP67</dc:title>
  <dc:subject/>
  <dc:creator>Беляков Александр Алексеевич</dc:creator>
  <cp:keywords/>
  <cp:lastModifiedBy>Беляков Александр Алексеевич</cp:lastModifiedBy>
  <cp:revision>2</cp:revision>
  <cp:lastPrinted>2022-12-15T09:17:00Z</cp:lastPrinted>
  <dcterms:created xsi:type="dcterms:W3CDTF">2026-03-20T04:32:00Z</dcterms:created>
  <dcterms:modified xsi:type="dcterms:W3CDTF">2026-03-20T04:32:00Z</dcterms:modified>
</cp:coreProperties>
</file>