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9E699D" w:rsidTr="003555E3">
        <w:trPr>
          <w:trHeight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DBE409848CFE4A59921B55083BD99B2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99D" w:rsidRDefault="009E699D" w:rsidP="009E699D">
            <w:pPr>
              <w:ind w:left="-43"/>
              <w:jc w:val="center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7AABC52" wp14:editId="7C07619D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E699D" w:rsidRDefault="009E699D" w:rsidP="009E699D">
            <w:pPr>
              <w:ind w:left="-43"/>
              <w:jc w:val="right"/>
              <w:rPr>
                <w:noProof/>
              </w:rPr>
            </w:pPr>
          </w:p>
          <w:p w:rsidR="009E699D" w:rsidRDefault="009E699D" w:rsidP="009E699D">
            <w:pPr>
              <w:ind w:left="-43"/>
              <w:jc w:val="right"/>
              <w:rPr>
                <w:noProof/>
              </w:rPr>
            </w:pPr>
          </w:p>
          <w:p w:rsidR="009E699D" w:rsidRDefault="009E699D" w:rsidP="009E699D">
            <w:pPr>
              <w:ind w:left="-43"/>
              <w:jc w:val="right"/>
              <w:rPr>
                <w:noProof/>
              </w:rPr>
            </w:pPr>
          </w:p>
          <w:p w:rsidR="009E699D" w:rsidRDefault="009E699D" w:rsidP="009E699D">
            <w:pPr>
              <w:ind w:left="-43"/>
              <w:jc w:val="right"/>
              <w:rPr>
                <w:bCs/>
                <w:sz w:val="18"/>
              </w:rPr>
            </w:pPr>
          </w:p>
          <w:p w:rsidR="009E699D" w:rsidRDefault="009E699D" w:rsidP="009E699D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Россия</w:t>
            </w:r>
            <w:r>
              <w:rPr>
                <w:b/>
                <w:sz w:val="16"/>
                <w:szCs w:val="16"/>
              </w:rPr>
              <w:t xml:space="preserve">, 198097, Санкт-Петербург, ул. </w:t>
            </w:r>
            <w:proofErr w:type="spellStart"/>
            <w:r>
              <w:rPr>
                <w:b/>
                <w:sz w:val="16"/>
                <w:szCs w:val="16"/>
              </w:rPr>
              <w:t>Трефолева</w:t>
            </w:r>
            <w:proofErr w:type="spellEnd"/>
            <w:r>
              <w:rPr>
                <w:b/>
                <w:sz w:val="16"/>
                <w:szCs w:val="16"/>
              </w:rPr>
              <w:t>, 2БМ</w:t>
            </w:r>
          </w:p>
          <w:p w:rsidR="009E699D" w:rsidRDefault="009E699D" w:rsidP="009E699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9E699D" w:rsidRDefault="009E699D" w:rsidP="009E699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  <w:proofErr w:type="spellEnd"/>
          </w:p>
          <w:p w:rsidR="009E699D" w:rsidRDefault="009E699D" w:rsidP="009E699D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9" w:history="1"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www</w:t>
              </w:r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vzljot</w:t>
              </w:r>
              <w:proofErr w:type="spellEnd"/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proofErr w:type="spellStart"/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ru</w:t>
              </w:r>
              <w:proofErr w:type="spellEnd"/>
            </w:hyperlink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F1EC8DEB05F4463B89F1EDC7C6E1DC41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C5EEF1FB4A8D4C26AF7C6AC23B4C756D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72D7FC4BA65144FDAD4D9608F1AE481C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470A2A9EE7764C66A9EF05A418DF011B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99D" w:rsidRDefault="009E699D" w:rsidP="009E699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168784D096B94747B958857C6E6DC402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99D" w:rsidRDefault="009E699D" w:rsidP="009E699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BD179729E7ED475E8CE27F96637CE47A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807185C51F6D4FF8A9CF269D4E9E34FD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3555E3" w:rsidTr="003555E3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A7B1F82808CF48309481C12072B81541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e"/>
            </w:rPr>
            <w:id w:val="-1927876819"/>
            <w:placeholder>
              <w:docPart w:val="A02D3372A628407F9301E8376B26224F"/>
            </w:placeholder>
          </w:sdtPr>
          <w:sdtEndPr>
            <w:rPr>
              <w:rStyle w:val="ae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rStyle w:val="ae"/>
                  </w:rPr>
                </w:pPr>
                <w:r>
                  <w:rPr>
                    <w:rStyle w:val="ae"/>
                  </w:rPr>
                  <w:t xml:space="preserve"> </w:t>
                </w:r>
                <w:sdt>
                  <w:sdtPr>
                    <w:rPr>
                      <w:rStyle w:val="ae"/>
                      <w:b w:val="0"/>
                      <w:sz w:val="16"/>
                      <w:szCs w:val="16"/>
                    </w:rPr>
                    <w:id w:val="-401136261"/>
                    <w:placeholder>
                      <w:docPart w:val="3534EFA9A9C142259DCBB7D3E0900AF5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3555E3" w:rsidTr="003555E3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e"/>
                </w:rPr>
                <w:id w:val="-482938730"/>
                <w:placeholder>
                  <w:docPart w:val="9301C7494DD2477DACE057A3F1D0FD2E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e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</w:tbl>
    <w:p w:rsidR="003555E3" w:rsidRDefault="003555E3" w:rsidP="003555E3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3555E3" w:rsidTr="003555E3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28390FA7D8EC44EEB4F6C2E73D4EB38A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3555E3" w:rsidRDefault="003555E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45DD46846D024EA7854C31BCD04C3B5F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3555E3" w:rsidRDefault="003555E3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3555E3" w:rsidTr="003555E3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555E3" w:rsidRDefault="003555E3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555E3" w:rsidRDefault="003555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3C0DAE8C514D44E6A025AC6B00D745AE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8"/>
                <w:szCs w:val="18"/>
                <w:lang w:val="en-US"/>
              </w:rPr>
            </w:pPr>
          </w:p>
        </w:tc>
      </w:tr>
      <w:tr w:rsidR="003555E3" w:rsidTr="003555E3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3555E3" w:rsidRDefault="003555E3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55E3" w:rsidRDefault="003555E3">
            <w:pPr>
              <w:rPr>
                <w:sz w:val="2"/>
                <w:szCs w:val="2"/>
              </w:rPr>
            </w:pPr>
          </w:p>
        </w:tc>
      </w:tr>
    </w:tbl>
    <w:p w:rsidR="003555E3" w:rsidRDefault="003555E3" w:rsidP="003555E3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3555E3" w:rsidTr="003555E3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5E3" w:rsidRDefault="003555E3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783E9A812B2B4C9287511A86A5D85F75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3555E3" w:rsidTr="003555E3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55E3" w:rsidRDefault="003555E3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DBC2674E3F8C4AF4819F50EAEE0C74E4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3555E3" w:rsidTr="003555E3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55E3" w:rsidRDefault="003555E3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2E0C7F5DD2D6450BBFCCBFC9AAA59910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3555E3" w:rsidRDefault="00BB3091" w:rsidP="003555E3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/>
      </w:r>
      <w:r w:rsidRPr="008A1215">
        <w:rPr>
          <w:rFonts w:ascii="Arial" w:hAnsi="Arial" w:cs="Arial"/>
          <w:sz w:val="24"/>
          <w:szCs w:val="28"/>
        </w:rPr>
        <w:t>Расходомер-счетчик электро</w:t>
      </w:r>
      <w:r>
        <w:rPr>
          <w:rFonts w:ascii="Arial" w:hAnsi="Arial" w:cs="Arial"/>
          <w:sz w:val="24"/>
          <w:szCs w:val="28"/>
        </w:rPr>
        <w:t>магнитный ВЗЛЕТ ТЭР исполнения ОС, О</w:t>
      </w:r>
      <w:r w:rsidRPr="008A1215">
        <w:rPr>
          <w:rFonts w:ascii="Arial" w:hAnsi="Arial" w:cs="Arial"/>
          <w:sz w:val="24"/>
          <w:szCs w:val="28"/>
        </w:rPr>
        <w:t>Ф</w:t>
      </w:r>
      <w:r>
        <w:rPr>
          <w:rFonts w:ascii="Arial" w:hAnsi="Arial" w:cs="Arial"/>
          <w:sz w:val="24"/>
          <w:szCs w:val="28"/>
        </w:rPr>
        <w:t xml:space="preserve"> </w:t>
      </w:r>
      <w:r w:rsidRPr="008A1215">
        <w:rPr>
          <w:rFonts w:ascii="Arial" w:hAnsi="Arial" w:cs="Arial"/>
          <w:sz w:val="20"/>
        </w:rPr>
        <w:t>(</w:t>
      </w:r>
      <w:r>
        <w:rPr>
          <w:rFonts w:ascii="Arial" w:hAnsi="Arial" w:cs="Arial"/>
          <w:sz w:val="20"/>
        </w:rPr>
        <w:t>общепромышленные</w:t>
      </w:r>
      <w:r w:rsidRPr="008A1215">
        <w:rPr>
          <w:rFonts w:ascii="Arial" w:hAnsi="Arial" w:cs="Arial"/>
          <w:sz w:val="20"/>
        </w:rPr>
        <w:t xml:space="preserve">) </w:t>
      </w:r>
      <w:r w:rsidRPr="008A1215">
        <w:rPr>
          <w:rFonts w:ascii="Arial" w:hAnsi="Arial" w:cs="Arial"/>
          <w:sz w:val="24"/>
          <w:szCs w:val="28"/>
        </w:rPr>
        <w:t>степень</w:t>
      </w:r>
      <w:r w:rsidRPr="008A1215">
        <w:rPr>
          <w:rFonts w:ascii="Arial" w:hAnsi="Arial" w:cs="Arial"/>
          <w:sz w:val="20"/>
        </w:rPr>
        <w:t xml:space="preserve"> </w:t>
      </w:r>
      <w:r w:rsidRPr="008A1215">
        <w:rPr>
          <w:rFonts w:ascii="Arial" w:hAnsi="Arial" w:cs="Arial"/>
          <w:sz w:val="24"/>
          <w:szCs w:val="28"/>
        </w:rPr>
        <w:t>защиты</w:t>
      </w:r>
      <w:r w:rsidRPr="008A1215">
        <w:rPr>
          <w:rFonts w:ascii="Arial" w:hAnsi="Arial" w:cs="Arial"/>
          <w:sz w:val="20"/>
        </w:rPr>
        <w:t xml:space="preserve"> </w:t>
      </w:r>
      <w:r w:rsidRPr="008A1215">
        <w:rPr>
          <w:rFonts w:ascii="Arial" w:hAnsi="Arial" w:cs="Arial"/>
          <w:sz w:val="24"/>
          <w:szCs w:val="28"/>
          <w:lang w:val="en-US"/>
        </w:rPr>
        <w:t>IP</w:t>
      </w:r>
      <w:r w:rsidRPr="008A1215">
        <w:rPr>
          <w:rFonts w:ascii="Arial" w:hAnsi="Arial" w:cs="Arial"/>
          <w:sz w:val="24"/>
          <w:szCs w:val="28"/>
        </w:rPr>
        <w:t>67</w:t>
      </w:r>
      <w:r>
        <w:rPr>
          <w:rFonts w:ascii="Arial" w:hAnsi="Arial" w:cs="Arial"/>
          <w:sz w:val="24"/>
          <w:szCs w:val="28"/>
        </w:rPr>
        <w:t xml:space="preserve"> </w:t>
      </w:r>
      <w:r w:rsidR="00A9621E">
        <w:rPr>
          <w:rFonts w:ascii="Arial" w:hAnsi="Arial" w:cs="Arial"/>
          <w:sz w:val="24"/>
          <w:szCs w:val="28"/>
        </w:rPr>
        <w:t>с возможностью имитационной поверки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3555E3" w:rsidTr="003555E3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3555E3" w:rsidRDefault="003555E3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55E3" w:rsidRDefault="00787E3D" w:rsidP="00A521A3">
            <w:pPr>
              <w:rPr>
                <w:sz w:val="20"/>
                <w:szCs w:val="20"/>
              </w:rPr>
            </w:pPr>
            <w:sdt>
              <w:sdtPr>
                <w:rPr>
                  <w:rStyle w:val="ae"/>
                </w:rPr>
                <w:id w:val="1503629490"/>
                <w:placeholder>
                  <w:docPart w:val="98F77E56DAC24E66A33C77BFDD85089D"/>
                </w:placeholder>
                <w:showingPlcHdr/>
                <w:text/>
              </w:sdtPr>
              <w:sdtEndPr>
                <w:rPr>
                  <w:rStyle w:val="ae"/>
                </w:rPr>
              </w:sdtEndPr>
              <w:sdtContent>
                <w:r w:rsidR="00866936">
                  <w:rPr>
                    <w:rStyle w:val="9"/>
                  </w:rPr>
                  <w:t>Место для ввода текста.</w:t>
                </w:r>
              </w:sdtContent>
            </w:sdt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3555E3" w:rsidRDefault="003555E3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261381" w:rsidRDefault="00261381" w:rsidP="00BB3091">
      <w:pPr>
        <w:rPr>
          <w:b/>
          <w:i/>
          <w:sz w:val="8"/>
          <w:szCs w:val="8"/>
        </w:rPr>
      </w:pPr>
    </w:p>
    <w:tbl>
      <w:tblPr>
        <w:tblW w:w="2768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246"/>
        <w:gridCol w:w="709"/>
      </w:tblGrid>
      <w:tr w:rsidR="00261381" w:rsidRPr="005B64C2" w:rsidTr="00261381">
        <w:trPr>
          <w:trHeight w:hRule="exact" w:val="227"/>
        </w:trPr>
        <w:tc>
          <w:tcPr>
            <w:tcW w:w="5245" w:type="dxa"/>
            <w:tcBorders>
              <w:right w:val="single" w:sz="12" w:space="0" w:color="auto"/>
            </w:tcBorders>
            <w:vAlign w:val="center"/>
          </w:tcPr>
          <w:p w:rsidR="00261381" w:rsidRPr="005B64C2" w:rsidRDefault="00261381" w:rsidP="008A61F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proofErr w:type="spellStart"/>
            <w:r>
              <w:rPr>
                <w:b/>
                <w:sz w:val="16"/>
                <w:szCs w:val="16"/>
                <w:lang w:val="en-US"/>
              </w:rPr>
              <w:t>Halar</w:t>
            </w:r>
            <w:proofErr w:type="spellEnd"/>
            <w:r w:rsidRPr="007A0AD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7A0AD6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sz w:val="16"/>
              <w:szCs w:val="16"/>
            </w:rPr>
            <w:id w:val="120391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261381" w:rsidRPr="005B64C2" w:rsidRDefault="00261381" w:rsidP="008A61F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261381" w:rsidRDefault="00261381" w:rsidP="00BB3091">
      <w:pPr>
        <w:rPr>
          <w:b/>
          <w:i/>
          <w:sz w:val="8"/>
          <w:szCs w:val="8"/>
        </w:rPr>
      </w:pPr>
    </w:p>
    <w:tbl>
      <w:tblPr>
        <w:tblW w:w="8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2"/>
        <w:gridCol w:w="1198"/>
        <w:gridCol w:w="1198"/>
        <w:gridCol w:w="358"/>
        <w:gridCol w:w="358"/>
        <w:gridCol w:w="332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564"/>
      </w:tblGrid>
      <w:tr w:rsidR="00BB3091" w:rsidRPr="00074F70" w:rsidTr="00014FBD">
        <w:trPr>
          <w:trHeight w:val="203"/>
        </w:trPr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074F7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B3091" w:rsidRDefault="00BB3091" w:rsidP="00AE75EF">
            <w:pPr>
              <w:rPr>
                <w:sz w:val="18"/>
                <w:szCs w:val="18"/>
              </w:rPr>
            </w:pPr>
            <w:r w:rsidRPr="00A353E7">
              <w:rPr>
                <w:i/>
                <w:sz w:val="18"/>
                <w:szCs w:val="18"/>
              </w:rPr>
              <w:t>исполнение</w:t>
            </w:r>
          </w:p>
        </w:tc>
        <w:sdt>
          <w:sdtPr>
            <w:rPr>
              <w:rStyle w:val="10"/>
            </w:rPr>
            <w:id w:val="1350369166"/>
            <w:placeholder>
              <w:docPart w:val="A903599475E541E283D5A81DECD47149"/>
            </w:placeholder>
            <w:dropDownList>
              <w:listItem w:displayText="_________" w:value="_________"/>
              <w:listItem w:displayText="ОС-010" w:value="ОС-010"/>
              <w:listItem w:displayText="ОС-015" w:value="ОС-015"/>
              <w:listItem w:displayText="ОФ-015" w:value="ОФ-015"/>
              <w:listItem w:displayText="ОФ-020" w:value="ОФ-020"/>
              <w:listItem w:displayText="ОФ-025" w:value="ОФ-025"/>
              <w:listItem w:displayText="ОФ-032" w:value="ОФ-032"/>
              <w:listItem w:displayText="ОФ-040" w:value="ОФ-040"/>
              <w:listItem w:displayText="ОФ-050" w:value="ОФ-050"/>
              <w:listItem w:displayText="ОФ-065" w:value="ОФ-065"/>
              <w:listItem w:displayText="ОФ-080" w:value="ОФ-080"/>
              <w:listItem w:displayText="ОФ-100" w:value="ОФ-100"/>
              <w:listItem w:displayText="ОФ-150" w:value="ОФ-150"/>
              <w:listItem w:displayText="ОФ-200" w:value="ОФ-200"/>
              <w:listItem w:displayText="ОФ-250" w:value="ОФ-250"/>
              <w:listItem w:displayText="ОФ-300" w:value="ОФ-300"/>
              <w:listItem w:displayText="ОФ-350" w:value="ОФ-350"/>
              <w:listItem w:displayText="ОФ-400" w:value="ОФ-400"/>
              <w:listItem w:displayText="ОФ-450" w:value="ОФ-450"/>
              <w:listItem w:displayText="ОФ-500" w:value="ОФ-500"/>
            </w:dropDownList>
          </w:sdtPr>
          <w:sdtEndPr>
            <w:rPr>
              <w:rStyle w:val="10"/>
            </w:rPr>
          </w:sdtEndPr>
          <w:sdtContent>
            <w:tc>
              <w:tcPr>
                <w:tcW w:w="119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tcMar>
                  <w:left w:w="85" w:type="dxa"/>
                  <w:right w:w="85" w:type="dxa"/>
                </w:tcMar>
                <w:vAlign w:val="center"/>
              </w:tcPr>
              <w:p w:rsidR="00BB3091" w:rsidRPr="00074F70" w:rsidRDefault="00866936" w:rsidP="00AE75EF">
                <w:pPr>
                  <w:rPr>
                    <w:sz w:val="18"/>
                    <w:szCs w:val="18"/>
                  </w:rPr>
                </w:pPr>
                <w:r>
                  <w:rPr>
                    <w:rStyle w:val="10"/>
                  </w:rPr>
                  <w:t>_________</w:t>
                </w:r>
              </w:p>
            </w:tc>
          </w:sdtContent>
        </w:sdt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1</w:t>
            </w:r>
            <w:sdt>
              <w:sdtPr>
                <w:rPr>
                  <w:sz w:val="18"/>
                  <w:szCs w:val="18"/>
                </w:rPr>
                <w:id w:val="1098919974"/>
                <w:placeholder>
                  <w:docPart w:val="896EA39690124466A23BF34FCD264FBC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86693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3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BB3091" w:rsidRPr="00074F70" w:rsidRDefault="00BB3091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B3091" w:rsidRPr="00074F70" w:rsidRDefault="00BB3091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3</w:t>
            </w:r>
            <w:sdt>
              <w:sdtPr>
                <w:rPr>
                  <w:sz w:val="18"/>
                  <w:szCs w:val="18"/>
                </w:rPr>
                <w:id w:val="512115454"/>
                <w:placeholder>
                  <w:docPart w:val="0A9091B49581498BB0BD2DA5EA6AB67E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86693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BB3091" w:rsidRPr="00014FBD" w:rsidRDefault="00BB3091" w:rsidP="00014FBD">
            <w:pPr>
              <w:ind w:left="57"/>
              <w:rPr>
                <w:sz w:val="18"/>
                <w:szCs w:val="18"/>
                <w:lang w:val="en-US"/>
              </w:rPr>
            </w:pPr>
            <w:r w:rsidRPr="00074F70">
              <w:rPr>
                <w:sz w:val="18"/>
                <w:szCs w:val="18"/>
              </w:rPr>
              <w:t>4</w:t>
            </w:r>
            <w:r w:rsidR="00014FBD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5</w:t>
            </w:r>
            <w:sdt>
              <w:sdtPr>
                <w:rPr>
                  <w:sz w:val="18"/>
                  <w:szCs w:val="18"/>
                </w:rPr>
                <w:id w:val="-399675180"/>
                <w:placeholder>
                  <w:docPart w:val="A93BDA8E26B548BCACB247F4F0133C99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86693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6</w:t>
            </w:r>
            <w:sdt>
              <w:sdtPr>
                <w:rPr>
                  <w:sz w:val="18"/>
                  <w:szCs w:val="18"/>
                </w:rPr>
                <w:id w:val="-1552604387"/>
                <w:placeholder>
                  <w:docPart w:val="A9B3D00266B044FCB48FA432CFB53218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86693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sdt>
              <w:sdtPr>
                <w:rPr>
                  <w:sz w:val="18"/>
                  <w:szCs w:val="18"/>
                </w:rPr>
                <w:id w:val="859318963"/>
                <w:placeholder>
                  <w:docPart w:val="E9F8EBAF0D614009BE1A3D8B30E39BDF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</w:dropDownList>
              </w:sdtPr>
              <w:sdtEndPr/>
              <w:sdtContent>
                <w:r w:rsidR="0086693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sdt>
              <w:sdtPr>
                <w:rPr>
                  <w:sz w:val="18"/>
                  <w:szCs w:val="18"/>
                </w:rPr>
                <w:id w:val="1861541882"/>
                <w:placeholder>
                  <w:docPart w:val="FC1D3C77A6764EADAA181F49E673AE30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86693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B3091" w:rsidRPr="00074F70" w:rsidRDefault="00BB3091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B3091" w:rsidRPr="0003130B" w:rsidRDefault="00BB3091" w:rsidP="00AE75EF">
            <w:pPr>
              <w:ind w:left="57"/>
              <w:rPr>
                <w:sz w:val="18"/>
                <w:szCs w:val="18"/>
              </w:rPr>
            </w:pPr>
            <w:r w:rsidRPr="0003130B">
              <w:rPr>
                <w:sz w:val="18"/>
                <w:szCs w:val="18"/>
              </w:rPr>
              <w:t>И</w:t>
            </w:r>
            <w:sdt>
              <w:sdtPr>
                <w:rPr>
                  <w:sz w:val="18"/>
                  <w:szCs w:val="18"/>
                </w:rPr>
                <w:id w:val="1504082834"/>
                <w:placeholder>
                  <w:docPart w:val="8635057512E146C0B11804F605205241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866936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</w:tr>
    </w:tbl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987"/>
        <w:gridCol w:w="2691"/>
        <w:gridCol w:w="2109"/>
      </w:tblGrid>
      <w:tr w:rsidR="00CB0599" w:rsidTr="003555E3">
        <w:trPr>
          <w:trHeight w:hRule="exact" w:val="227"/>
        </w:trPr>
        <w:tc>
          <w:tcPr>
            <w:tcW w:w="1366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B0599" w:rsidRDefault="00CB059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1667321492"/>
              <w:placeholder>
                <w:docPart w:val="44D5EE326EEE4462983DE93B21EF7E0A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1720787854"/>
                  <w:placeholder>
                    <w:docPart w:val="1B330FBBE41745529CDDFE478D35F8CC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3555E3" w:rsidRDefault="003555E3" w:rsidP="003555E3">
                    <w:pPr>
                      <w:rPr>
                        <w:rStyle w:val="ae"/>
                        <w:rFonts w:cs="Arial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CB0599" w:rsidRDefault="00CB0599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  <w:tc>
          <w:tcPr>
            <w:tcW w:w="144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B0599" w:rsidRDefault="00CB059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1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369069340"/>
              <w:placeholder>
                <w:docPart w:val="DD755CA5247749AEAE297A05323FBF24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852408975"/>
                  <w:placeholder>
                    <w:docPart w:val="0FA31B9EC6964C79AA66AED571D2D300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3555E3" w:rsidRDefault="003555E3" w:rsidP="003555E3">
                    <w:pPr>
                      <w:rPr>
                        <w:rStyle w:val="ae"/>
                        <w:rFonts w:cs="Arial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CB0599" w:rsidRDefault="00CB0599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CB0599" w:rsidRDefault="00CB0599" w:rsidP="00CB0599">
      <w:pPr>
        <w:rPr>
          <w:b/>
          <w:i/>
          <w:sz w:val="12"/>
          <w:szCs w:val="20"/>
        </w:rPr>
      </w:pPr>
      <w:r>
        <w:rPr>
          <w:b/>
          <w:i/>
          <w:sz w:val="12"/>
          <w:szCs w:val="20"/>
        </w:rPr>
        <w:br/>
      </w:r>
    </w:p>
    <w:p w:rsidR="00CB0599" w:rsidRDefault="00CB0599" w:rsidP="00CB0599">
      <w:pPr>
        <w:rPr>
          <w:b/>
          <w:i/>
          <w:sz w:val="12"/>
          <w:szCs w:val="20"/>
        </w:rPr>
      </w:pPr>
    </w:p>
    <w:p w:rsidR="00CB0599" w:rsidRPr="00CB0599" w:rsidRDefault="00CB0599" w:rsidP="00CB0599">
      <w:pPr>
        <w:rPr>
          <w:b/>
          <w:i/>
          <w:sz w:val="8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CB0599" w:rsidTr="00CB0599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B0599" w:rsidRDefault="00CB0599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sdt>
          <w:sdtPr>
            <w:rPr>
              <w:rStyle w:val="10"/>
            </w:rPr>
            <w:id w:val="316156616"/>
            <w:placeholder>
              <w:docPart w:val="512BCDFA2280410E87DF0C7384B6487D"/>
            </w:placeholder>
          </w:sdtPr>
          <w:sdtEndPr>
            <w:rPr>
              <w:rStyle w:val="10"/>
            </w:rPr>
          </w:sdtEndPr>
          <w:sdtContent>
            <w:tc>
              <w:tcPr>
                <w:tcW w:w="878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CB0599" w:rsidRPr="003555E3" w:rsidRDefault="00787E3D" w:rsidP="003555E3">
                <w:pPr>
                  <w:rPr>
                    <w:rFonts w:asciiTheme="minorHAnsi" w:hAnsiTheme="minorHAnsi"/>
                    <w:b/>
                    <w:sz w:val="18"/>
                  </w:rPr>
                </w:pPr>
                <w:sdt>
                  <w:sdtPr>
                    <w:rPr>
                      <w:rStyle w:val="ae"/>
                    </w:rPr>
                    <w:id w:val="1987198854"/>
                    <w:placeholder>
                      <w:docPart w:val="CEA0A276A96C451BAC3B456F8FFB65EF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3555E3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CB0599">
                  <w:rPr>
                    <w:rStyle w:val="10"/>
                  </w:rPr>
                  <w:t xml:space="preserve"> </w:t>
                </w:r>
              </w:p>
            </w:tc>
          </w:sdtContent>
        </w:sdt>
      </w:tr>
    </w:tbl>
    <w:p w:rsidR="004756CB" w:rsidRPr="005B64C2" w:rsidRDefault="00BB3091" w:rsidP="00436DF0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="004756CB" w:rsidRPr="005B64C2">
        <w:rPr>
          <w:b/>
          <w:i/>
          <w:sz w:val="20"/>
          <w:szCs w:val="20"/>
        </w:rPr>
        <w:t>Модель расходомера</w:t>
      </w:r>
      <w:r w:rsidR="009F3482" w:rsidRPr="005B64C2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46"/>
        <w:gridCol w:w="3665"/>
        <w:gridCol w:w="378"/>
        <w:gridCol w:w="918"/>
        <w:gridCol w:w="4567"/>
        <w:gridCol w:w="378"/>
      </w:tblGrid>
      <w:tr w:rsidR="00FC49E5" w:rsidRPr="005B64C2" w:rsidTr="00F56B89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9E5" w:rsidRPr="005B64C2" w:rsidRDefault="00FC49E5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ОС-010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C49E5" w:rsidRPr="005B64C2" w:rsidRDefault="00FC49E5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«сэндвич»,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-27345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C49E5" w:rsidRPr="005B64C2" w:rsidRDefault="00FC49E5" w:rsidP="00436DF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49E5" w:rsidRPr="005B64C2" w:rsidRDefault="00FC49E5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ОФ-100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C49E5" w:rsidRPr="005B64C2" w:rsidRDefault="00FC49E5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1231840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C49E5" w:rsidRDefault="00FC49E5" w:rsidP="00436DF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F56B89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B89" w:rsidRPr="005B64C2" w:rsidRDefault="00F56B89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ОС-015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«сэндвич»,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960387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436DF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3555E3" w:rsidRDefault="00F56B89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ОФ-150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16369862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Default="00F56B89" w:rsidP="00436DF0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F56B89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</w:t>
            </w:r>
            <w:r w:rsidRPr="005B64C2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-707257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BB309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ОФ-200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-679653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Default="00F56B89" w:rsidP="00BB3091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F56B89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ОФ-020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250944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BB309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ОФ-250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-1040580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Default="00F56B89" w:rsidP="00BB3091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F56B89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ОФ-025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-581607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BB309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ОФ-300</w:t>
            </w:r>
          </w:p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1812824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Default="00F56B89" w:rsidP="00BB3091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F56B89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ОФ-032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889646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BB309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ОФ-350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350</w:t>
            </w:r>
          </w:p>
        </w:tc>
        <w:sdt>
          <w:sdtPr>
            <w:rPr>
              <w:sz w:val="16"/>
              <w:szCs w:val="16"/>
            </w:rPr>
            <w:id w:val="-15533822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Default="00F56B89" w:rsidP="00BB3091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F56B89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ОФ-040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-474059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BB309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ОФ-400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400</w:t>
            </w:r>
          </w:p>
        </w:tc>
        <w:sdt>
          <w:sdtPr>
            <w:rPr>
              <w:sz w:val="16"/>
              <w:szCs w:val="16"/>
            </w:rPr>
            <w:id w:val="-710725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Default="00F56B89" w:rsidP="00BB3091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E814BF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ОФ-050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50</w:t>
            </w:r>
          </w:p>
        </w:tc>
        <w:sdt>
          <w:sdtPr>
            <w:rPr>
              <w:sz w:val="16"/>
              <w:szCs w:val="16"/>
            </w:rPr>
            <w:id w:val="-1409609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BB309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ОФ-450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450</w:t>
            </w:r>
          </w:p>
        </w:tc>
        <w:sdt>
          <w:sdtPr>
            <w:rPr>
              <w:sz w:val="16"/>
              <w:szCs w:val="16"/>
            </w:rPr>
            <w:id w:val="-5308791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Default="00E814BF" w:rsidP="00BB3091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F56B89" w:rsidRPr="005B64C2" w:rsidTr="00E814BF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ОФ-065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65</w:t>
            </w:r>
          </w:p>
        </w:tc>
        <w:sdt>
          <w:sdtPr>
            <w:rPr>
              <w:sz w:val="16"/>
              <w:szCs w:val="16"/>
            </w:rPr>
            <w:id w:val="-1654988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5B64C2" w:rsidRDefault="00F56B89" w:rsidP="00BB3091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ОФ-500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  <w:lang w:val="en-US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500</w:t>
            </w:r>
          </w:p>
        </w:tc>
        <w:sdt>
          <w:sdtPr>
            <w:rPr>
              <w:sz w:val="16"/>
              <w:szCs w:val="16"/>
            </w:rPr>
            <w:id w:val="-1579277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F56B89" w:rsidRPr="00E814BF" w:rsidRDefault="00E814BF" w:rsidP="00BB3091">
                <w:pPr>
                  <w:jc w:val="center"/>
                  <w:rPr>
                    <w:sz w:val="12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E814BF" w:rsidRPr="005B64C2" w:rsidTr="00E814BF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14BF" w:rsidRPr="005B64C2" w:rsidRDefault="00E814BF" w:rsidP="00E814BF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ОФ-080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814BF" w:rsidRPr="005B64C2" w:rsidRDefault="00E814BF" w:rsidP="00E814BF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80</w:t>
            </w:r>
          </w:p>
        </w:tc>
        <w:sdt>
          <w:sdtPr>
            <w:rPr>
              <w:sz w:val="16"/>
              <w:szCs w:val="16"/>
            </w:rPr>
            <w:id w:val="-1880000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E814BF" w:rsidRPr="005B64C2" w:rsidRDefault="00E814BF" w:rsidP="00E814BF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center"/>
          </w:tcPr>
          <w:p w:rsidR="00E814BF" w:rsidRPr="005B64C2" w:rsidRDefault="00E814BF" w:rsidP="00E814BF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14BF" w:rsidRPr="005B64C2" w:rsidRDefault="00E814BF" w:rsidP="00E814BF">
            <w:pPr>
              <w:rPr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814BF" w:rsidRPr="00E814BF" w:rsidRDefault="00E814BF" w:rsidP="00E814BF">
            <w:pPr>
              <w:jc w:val="center"/>
              <w:rPr>
                <w:sz w:val="12"/>
              </w:rPr>
            </w:pPr>
          </w:p>
        </w:tc>
      </w:tr>
      <w:tr w:rsidR="00F56B89" w:rsidRPr="005B64C2" w:rsidTr="00E814BF">
        <w:trPr>
          <w:gridAfter w:val="3"/>
          <w:wAfter w:w="2726" w:type="pct"/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56B89" w:rsidRPr="005B64C2" w:rsidRDefault="00F56B89" w:rsidP="00BB309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6B89" w:rsidRPr="005B64C2" w:rsidRDefault="00F56B89" w:rsidP="00BB3091">
            <w:pPr>
              <w:rPr>
                <w:sz w:val="16"/>
                <w:szCs w:val="16"/>
              </w:rPr>
            </w:pPr>
          </w:p>
        </w:tc>
        <w:tc>
          <w:tcPr>
            <w:tcW w:w="176" w:type="pct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56B89" w:rsidRPr="005B64C2" w:rsidRDefault="00F56B89" w:rsidP="00BB30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5C4F29" w:rsidRPr="00662166" w:rsidRDefault="00BB3091" w:rsidP="00436DF0">
      <w:pPr>
        <w:rPr>
          <w:b/>
          <w:i/>
          <w:sz w:val="6"/>
          <w:szCs w:val="16"/>
        </w:rPr>
      </w:pPr>
      <w:r>
        <w:rPr>
          <w:b/>
          <w:sz w:val="2"/>
          <w:szCs w:val="16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988"/>
        <w:gridCol w:w="992"/>
        <w:gridCol w:w="530"/>
        <w:gridCol w:w="2181"/>
        <w:gridCol w:w="357"/>
        <w:gridCol w:w="1227"/>
        <w:gridCol w:w="1134"/>
        <w:gridCol w:w="525"/>
        <w:gridCol w:w="2493"/>
        <w:gridCol w:w="336"/>
      </w:tblGrid>
      <w:tr w:rsidR="005A057C" w:rsidRPr="005B64C2" w:rsidTr="005A057C">
        <w:trPr>
          <w:trHeight w:hRule="exact" w:val="227"/>
        </w:trPr>
        <w:tc>
          <w:tcPr>
            <w:tcW w:w="92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Давление 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2,5 МПа</w:t>
            </w:r>
          </w:p>
        </w:tc>
        <w:sdt>
          <w:sdtPr>
            <w:rPr>
              <w:sz w:val="16"/>
              <w:szCs w:val="16"/>
            </w:rPr>
            <w:id w:val="7405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A057C" w:rsidRPr="005B64C2" w:rsidRDefault="005A057C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</w:t>
            </w:r>
          </w:p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7C" w:rsidRPr="005B64C2" w:rsidRDefault="005A057C" w:rsidP="00436DF0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реверсивное/0,35%</w:t>
            </w:r>
          </w:p>
        </w:tc>
        <w:sdt>
          <w:sdtPr>
            <w:rPr>
              <w:sz w:val="16"/>
              <w:szCs w:val="16"/>
            </w:rPr>
            <w:id w:val="565372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A057C" w:rsidRPr="005B64C2" w:rsidRDefault="005A057C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A057C" w:rsidRPr="005B64C2" w:rsidTr="005A057C">
        <w:trPr>
          <w:trHeight w:hRule="exact" w:val="227"/>
        </w:trPr>
        <w:tc>
          <w:tcPr>
            <w:tcW w:w="9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-12</w:t>
            </w: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4.0 МПа</w:t>
            </w:r>
            <w:r w:rsidRPr="005B64C2">
              <w:rPr>
                <w:b/>
                <w:sz w:val="18"/>
                <w:szCs w:val="16"/>
                <w:vertAlign w:val="superscript"/>
              </w:rPr>
              <w:t>2</w:t>
            </w:r>
          </w:p>
        </w:tc>
        <w:sdt>
          <w:sdtPr>
            <w:rPr>
              <w:sz w:val="16"/>
              <w:szCs w:val="16"/>
            </w:rPr>
            <w:id w:val="874203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A057C" w:rsidRPr="005B64C2" w:rsidRDefault="005A057C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однонаправленное /0,5%</w:t>
            </w:r>
          </w:p>
        </w:tc>
        <w:sdt>
          <w:sdtPr>
            <w:rPr>
              <w:sz w:val="16"/>
              <w:szCs w:val="16"/>
            </w:rPr>
            <w:id w:val="2021580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057C" w:rsidRPr="005B64C2" w:rsidRDefault="005A057C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A057C" w:rsidRPr="005B64C2" w:rsidTr="005A057C">
        <w:trPr>
          <w:trHeight w:hRule="exact" w:val="227"/>
        </w:trPr>
        <w:tc>
          <w:tcPr>
            <w:tcW w:w="92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ГОСТ 33259, нержав.сталь</w:t>
            </w:r>
            <w:r w:rsidRPr="005B64C2">
              <w:rPr>
                <w:b/>
                <w:sz w:val="18"/>
                <w:szCs w:val="16"/>
                <w:vertAlign w:val="superscript"/>
              </w:rPr>
              <w:t>1</w:t>
            </w:r>
          </w:p>
        </w:tc>
        <w:tc>
          <w:tcPr>
            <w:tcW w:w="1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7C" w:rsidRPr="005B64C2" w:rsidRDefault="005A057C" w:rsidP="00436DF0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реверсивное/0,5%</w:t>
            </w:r>
          </w:p>
        </w:tc>
        <w:sdt>
          <w:sdtPr>
            <w:rPr>
              <w:sz w:val="16"/>
              <w:szCs w:val="16"/>
            </w:rPr>
            <w:id w:val="-1426252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057C" w:rsidRPr="005B64C2" w:rsidRDefault="005A057C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A057C" w:rsidRPr="005B64C2" w:rsidTr="005A057C">
        <w:trPr>
          <w:trHeight w:hRule="exact" w:val="227"/>
        </w:trPr>
        <w:tc>
          <w:tcPr>
            <w:tcW w:w="92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232056" w:rsidRDefault="005A057C" w:rsidP="00BB3091">
            <w:pPr>
              <w:rPr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232056" w:rsidRDefault="005A057C" w:rsidP="00BB3091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A057C" w:rsidRPr="00232056" w:rsidRDefault="005A057C" w:rsidP="00BB30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1829862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A057C" w:rsidRDefault="005A057C" w:rsidP="00BB3091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BB309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7C" w:rsidRPr="005B64C2" w:rsidRDefault="005A057C" w:rsidP="00BB309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-75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57C" w:rsidRPr="005B64C2" w:rsidRDefault="005A057C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однонаправленное /</w:t>
            </w:r>
            <w:r w:rsidRPr="005B64C2">
              <w:rPr>
                <w:sz w:val="16"/>
                <w:szCs w:val="16"/>
                <w:lang w:val="en-US"/>
              </w:rPr>
              <w:t>1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-2800334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057C" w:rsidRPr="005B64C2" w:rsidRDefault="005A057C" w:rsidP="00BB309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A057C" w:rsidRPr="005B64C2" w:rsidTr="005A057C">
        <w:trPr>
          <w:trHeight w:hRule="exact" w:val="227"/>
        </w:trPr>
        <w:tc>
          <w:tcPr>
            <w:tcW w:w="9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BB3091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BB309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-32</w:t>
            </w: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A057C" w:rsidRPr="005B64C2" w:rsidRDefault="005A057C" w:rsidP="00BB309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sz w:val="16"/>
              <w:szCs w:val="16"/>
            </w:rPr>
            <w:id w:val="1149558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A057C" w:rsidRPr="005B64C2" w:rsidRDefault="005A057C" w:rsidP="00BB309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BB309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7C" w:rsidRPr="005B64C2" w:rsidRDefault="005A057C" w:rsidP="00BB3091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-76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057C" w:rsidRPr="005B64C2" w:rsidRDefault="005A057C" w:rsidP="00BB309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реверсивное/</w:t>
            </w:r>
            <w:r w:rsidRPr="005B64C2">
              <w:rPr>
                <w:sz w:val="16"/>
                <w:szCs w:val="16"/>
                <w:lang w:val="en-US"/>
              </w:rPr>
              <w:t>1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-252050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057C" w:rsidRPr="005B64C2" w:rsidRDefault="005A057C" w:rsidP="00BB309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A057C" w:rsidRPr="005B64C2" w:rsidTr="005A057C">
        <w:trPr>
          <w:trHeight w:hRule="exact" w:val="227"/>
        </w:trPr>
        <w:tc>
          <w:tcPr>
            <w:tcW w:w="92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57C" w:rsidRPr="00436DF0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нержавеющая сталь </w:t>
            </w:r>
          </w:p>
        </w:tc>
        <w:tc>
          <w:tcPr>
            <w:tcW w:w="1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3B3B3"/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-77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однонаправленное /0,</w:t>
            </w:r>
            <w:r w:rsidRPr="00436DF0">
              <w:rPr>
                <w:sz w:val="16"/>
                <w:szCs w:val="16"/>
              </w:rPr>
              <w:t>2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-18774547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057C" w:rsidRPr="005B64C2" w:rsidRDefault="005A057C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A057C" w:rsidRPr="005B64C2" w:rsidTr="005A057C">
        <w:trPr>
          <w:trHeight w:hRule="exact" w:val="227"/>
        </w:trPr>
        <w:tc>
          <w:tcPr>
            <w:tcW w:w="92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Поворот </w:t>
            </w:r>
          </w:p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индикатора</w:t>
            </w:r>
            <w:r w:rsidRPr="00436DF0">
              <w:rPr>
                <w:b/>
                <w:sz w:val="16"/>
                <w:szCs w:val="16"/>
              </w:rPr>
              <w:t>:</w:t>
            </w:r>
            <w:r w:rsidRPr="005B64C2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7C" w:rsidRPr="005B64C2" w:rsidRDefault="005A057C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1195654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057C" w:rsidRDefault="005A057C" w:rsidP="00436DF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57C" w:rsidRPr="005B64C2" w:rsidRDefault="005A057C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57C" w:rsidRPr="005B64C2" w:rsidRDefault="005A057C" w:rsidP="00436DF0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-78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A057C" w:rsidRPr="005B64C2" w:rsidRDefault="005A057C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реверсивное/0,</w:t>
            </w:r>
            <w:r w:rsidRPr="005B64C2">
              <w:rPr>
                <w:sz w:val="16"/>
                <w:szCs w:val="16"/>
                <w:lang w:val="en-US"/>
              </w:rPr>
              <w:t>2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2116101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A057C" w:rsidRPr="005B64C2" w:rsidRDefault="005A057C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36DF0" w:rsidRPr="005B64C2" w:rsidTr="00436DF0">
        <w:trPr>
          <w:trHeight w:hRule="exact" w:val="227"/>
        </w:trPr>
        <w:tc>
          <w:tcPr>
            <w:tcW w:w="9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-52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90</w:t>
            </w:r>
            <w:r w:rsidRPr="005B64C2">
              <w:rPr>
                <w:sz w:val="16"/>
                <w:szCs w:val="16"/>
                <w:vertAlign w:val="superscript"/>
              </w:rPr>
              <w:t>0</w:t>
            </w:r>
            <w:r w:rsidRPr="005B64C2">
              <w:rPr>
                <w:sz w:val="16"/>
                <w:szCs w:val="16"/>
              </w:rPr>
              <w:t xml:space="preserve"> по часовой стрелке</w:t>
            </w:r>
          </w:p>
        </w:tc>
        <w:sdt>
          <w:sdtPr>
            <w:rPr>
              <w:sz w:val="16"/>
              <w:szCs w:val="16"/>
            </w:rPr>
            <w:id w:val="85814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436DF0" w:rsidRDefault="00436DF0" w:rsidP="00436DF0">
                <w:pPr>
                  <w:jc w:val="center"/>
                </w:pPr>
                <w:r w:rsidRPr="00A4023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15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стандартная. комплектация</w:t>
            </w:r>
            <w:r w:rsidRPr="005B64C2">
              <w:rPr>
                <w:b/>
                <w:sz w:val="16"/>
                <w:szCs w:val="16"/>
              </w:rPr>
              <w:t>.</w:t>
            </w:r>
            <w:r w:rsidRPr="005B64C2">
              <w:rPr>
                <w:b/>
                <w:sz w:val="18"/>
                <w:szCs w:val="16"/>
                <w:vertAlign w:val="superscript"/>
              </w:rPr>
              <w:t>4</w:t>
            </w:r>
          </w:p>
        </w:tc>
        <w:sdt>
          <w:sdtPr>
            <w:rPr>
              <w:sz w:val="16"/>
              <w:szCs w:val="16"/>
            </w:rPr>
            <w:id w:val="-606968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436DF0" w:rsidRPr="005B64C2" w:rsidRDefault="00866936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36DF0" w:rsidRPr="005B64C2" w:rsidTr="00436DF0">
        <w:trPr>
          <w:trHeight w:hRule="exact" w:val="227"/>
        </w:trPr>
        <w:tc>
          <w:tcPr>
            <w:tcW w:w="920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Поворот</w:t>
            </w:r>
          </w:p>
          <w:p w:rsidR="00436DF0" w:rsidRPr="005B64C2" w:rsidRDefault="00436DF0" w:rsidP="00436DF0">
            <w:pPr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электронного блока:</w:t>
            </w:r>
            <w:r w:rsidRPr="005B64C2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-61</w:t>
            </w:r>
          </w:p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-605801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436DF0" w:rsidRDefault="00866936" w:rsidP="00436DF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-82</w:t>
            </w:r>
          </w:p>
        </w:tc>
        <w:tc>
          <w:tcPr>
            <w:tcW w:w="115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proofErr w:type="spellStart"/>
            <w:r w:rsidRPr="005B64C2">
              <w:rPr>
                <w:sz w:val="16"/>
                <w:szCs w:val="16"/>
              </w:rPr>
              <w:t>станд</w:t>
            </w:r>
            <w:proofErr w:type="spellEnd"/>
            <w:r w:rsidRPr="005B64C2">
              <w:rPr>
                <w:sz w:val="16"/>
                <w:szCs w:val="16"/>
              </w:rPr>
              <w:t xml:space="preserve">. + </w:t>
            </w:r>
            <w:r w:rsidRPr="005B64C2">
              <w:rPr>
                <w:sz w:val="16"/>
                <w:szCs w:val="16"/>
                <w:lang w:val="en-US"/>
              </w:rPr>
              <w:t xml:space="preserve">RS 485 </w:t>
            </w:r>
            <w:r w:rsidRPr="005B64C2">
              <w:rPr>
                <w:sz w:val="16"/>
                <w:szCs w:val="16"/>
              </w:rPr>
              <w:t>PROFIBUS</w:t>
            </w:r>
          </w:p>
        </w:tc>
        <w:sdt>
          <w:sdtPr>
            <w:rPr>
              <w:sz w:val="16"/>
              <w:szCs w:val="16"/>
            </w:rPr>
            <w:id w:val="-1095932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436DF0" w:rsidRPr="005B64C2" w:rsidRDefault="00436DF0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36DF0" w:rsidRPr="005B64C2" w:rsidTr="00436DF0">
        <w:trPr>
          <w:trHeight w:hRule="exact" w:val="227"/>
        </w:trPr>
        <w:tc>
          <w:tcPr>
            <w:tcW w:w="9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90</w:t>
            </w:r>
            <w:r w:rsidRPr="005B64C2">
              <w:rPr>
                <w:sz w:val="16"/>
                <w:szCs w:val="16"/>
                <w:vertAlign w:val="superscript"/>
              </w:rPr>
              <w:t xml:space="preserve">0 </w:t>
            </w:r>
            <w:r w:rsidRPr="005B64C2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sz w:val="16"/>
              <w:szCs w:val="16"/>
            </w:rPr>
            <w:id w:val="-968584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436DF0" w:rsidRPr="005B64C2" w:rsidRDefault="00436DF0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proofErr w:type="spellStart"/>
            <w:r w:rsidRPr="005B64C2">
              <w:rPr>
                <w:sz w:val="16"/>
                <w:szCs w:val="16"/>
              </w:rPr>
              <w:t>станд</w:t>
            </w:r>
            <w:proofErr w:type="spellEnd"/>
            <w:r w:rsidRPr="005B64C2">
              <w:rPr>
                <w:sz w:val="16"/>
                <w:szCs w:val="16"/>
              </w:rPr>
              <w:t>. +  ETHERNET</w:t>
            </w:r>
          </w:p>
        </w:tc>
        <w:sdt>
          <w:sdtPr>
            <w:rPr>
              <w:sz w:val="16"/>
              <w:szCs w:val="16"/>
            </w:rPr>
            <w:id w:val="1107699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436DF0" w:rsidRPr="005B64C2" w:rsidRDefault="00436DF0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36DF0" w:rsidRPr="005B64C2" w:rsidTr="00436DF0">
        <w:trPr>
          <w:trHeight w:hRule="exact" w:val="227"/>
        </w:trPr>
        <w:tc>
          <w:tcPr>
            <w:tcW w:w="92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-63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180</w:t>
            </w:r>
            <w:r w:rsidRPr="005B64C2">
              <w:rPr>
                <w:sz w:val="16"/>
                <w:szCs w:val="16"/>
                <w:vertAlign w:val="superscript"/>
              </w:rPr>
              <w:t xml:space="preserve">0 </w:t>
            </w:r>
            <w:r w:rsidRPr="005B64C2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sz w:val="16"/>
              <w:szCs w:val="16"/>
            </w:rPr>
            <w:id w:val="-1617520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436DF0" w:rsidRPr="005B64C2" w:rsidRDefault="00436DF0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gridSpan w:val="2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proofErr w:type="spellStart"/>
            <w:r w:rsidRPr="005B64C2">
              <w:rPr>
                <w:sz w:val="16"/>
                <w:szCs w:val="16"/>
              </w:rPr>
              <w:t>станд</w:t>
            </w:r>
            <w:proofErr w:type="spellEnd"/>
            <w:r w:rsidRPr="005B64C2">
              <w:rPr>
                <w:sz w:val="16"/>
                <w:szCs w:val="16"/>
              </w:rPr>
              <w:t xml:space="preserve">. +  </w:t>
            </w:r>
            <w:r w:rsidRPr="005B64C2">
              <w:rPr>
                <w:sz w:val="16"/>
                <w:szCs w:val="16"/>
                <w:lang w:val="en-US"/>
              </w:rPr>
              <w:t>HART</w:t>
            </w:r>
          </w:p>
        </w:tc>
        <w:sdt>
          <w:sdtPr>
            <w:rPr>
              <w:sz w:val="16"/>
              <w:szCs w:val="16"/>
            </w:rPr>
            <w:id w:val="386766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436DF0" w:rsidRPr="005B64C2" w:rsidRDefault="00436DF0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36DF0" w:rsidRPr="005B64C2" w:rsidTr="00436DF0">
        <w:trPr>
          <w:trHeight w:hRule="exact" w:val="227"/>
        </w:trPr>
        <w:tc>
          <w:tcPr>
            <w:tcW w:w="92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-64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270</w:t>
            </w:r>
            <w:r w:rsidRPr="005B64C2">
              <w:rPr>
                <w:sz w:val="16"/>
                <w:szCs w:val="16"/>
                <w:vertAlign w:val="superscript"/>
              </w:rPr>
              <w:t xml:space="preserve">0 </w:t>
            </w:r>
            <w:r w:rsidRPr="005B64C2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sz w:val="16"/>
              <w:szCs w:val="16"/>
            </w:rPr>
            <w:id w:val="-989096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436DF0" w:rsidRPr="005B64C2" w:rsidRDefault="00436DF0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70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Имитационная поверка</w:t>
            </w:r>
          </w:p>
        </w:tc>
        <w:tc>
          <w:tcPr>
            <w:tcW w:w="52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sz w:val="14"/>
                <w:szCs w:val="16"/>
                <w:lang w:val="en-US"/>
              </w:rPr>
              <w:t>DN10-DN300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DF0" w:rsidRPr="005B64C2" w:rsidRDefault="00436DF0" w:rsidP="00436DF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-И1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6DF0" w:rsidRPr="005B64C2" w:rsidRDefault="00436DF0" w:rsidP="00436DF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нет имитационной поверки</w:t>
            </w:r>
          </w:p>
        </w:tc>
        <w:sdt>
          <w:sdtPr>
            <w:rPr>
              <w:sz w:val="16"/>
              <w:szCs w:val="16"/>
            </w:rPr>
            <w:id w:val="5561286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436DF0" w:rsidRPr="005B64C2" w:rsidRDefault="00436DF0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436DF0" w:rsidRPr="005B64C2" w:rsidTr="00436DF0">
        <w:trPr>
          <w:trHeight w:hRule="exact" w:val="465"/>
        </w:trPr>
        <w:tc>
          <w:tcPr>
            <w:tcW w:w="459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0"/>
                <w:szCs w:val="16"/>
              </w:rPr>
            </w:pPr>
            <w:r w:rsidRPr="005B64C2">
              <w:rPr>
                <w:b/>
                <w:sz w:val="12"/>
                <w:szCs w:val="16"/>
              </w:rPr>
              <w:t>Направление потока/ погрешность</w:t>
            </w:r>
          </w:p>
        </w:tc>
        <w:tc>
          <w:tcPr>
            <w:tcW w:w="461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sz w:val="14"/>
                <w:szCs w:val="16"/>
                <w:lang w:val="en-US"/>
              </w:rPr>
              <w:t>DN10-DN500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436DF0" w:rsidRPr="005B64C2" w:rsidRDefault="00436DF0" w:rsidP="00436DF0">
            <w:pPr>
              <w:spacing w:before="120"/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однонаправленное /0,35%</w:t>
            </w:r>
          </w:p>
        </w:tc>
        <w:sdt>
          <w:sdtPr>
            <w:rPr>
              <w:sz w:val="16"/>
              <w:szCs w:val="16"/>
            </w:rPr>
            <w:id w:val="4346315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436DF0" w:rsidRPr="005B64C2" w:rsidRDefault="00866936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570" w:type="pct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</w:p>
        </w:tc>
        <w:tc>
          <w:tcPr>
            <w:tcW w:w="527" w:type="pct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6DF0" w:rsidRPr="005B64C2" w:rsidRDefault="00436DF0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sz w:val="14"/>
                <w:szCs w:val="16"/>
                <w:lang w:val="en-US"/>
              </w:rPr>
              <w:t>DN10-DN500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DF0" w:rsidRPr="005B64C2" w:rsidRDefault="00436DF0" w:rsidP="00436DF0">
            <w:pPr>
              <w:spacing w:before="120"/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-И2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36DF0" w:rsidRPr="005B64C2" w:rsidRDefault="00436DF0" w:rsidP="00436DF0">
            <w:pPr>
              <w:spacing w:before="120"/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есть имитационная поверка</w:t>
            </w:r>
          </w:p>
        </w:tc>
        <w:sdt>
          <w:sdtPr>
            <w:rPr>
              <w:sz w:val="16"/>
              <w:szCs w:val="16"/>
            </w:rPr>
            <w:id w:val="2008708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436DF0" w:rsidRPr="005B64C2" w:rsidRDefault="00866936" w:rsidP="00436DF0">
                <w:pPr>
                  <w:spacing w:before="120"/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A93E00" w:rsidRPr="005B64C2" w:rsidRDefault="009453AA" w:rsidP="00A93E00">
      <w:pPr>
        <w:spacing w:before="120"/>
        <w:rPr>
          <w:b/>
          <w:i/>
          <w:sz w:val="16"/>
          <w:szCs w:val="16"/>
        </w:rPr>
      </w:pPr>
      <w:r w:rsidRPr="00BB3091">
        <w:rPr>
          <w:b/>
          <w:i/>
          <w:sz w:val="16"/>
          <w:szCs w:val="16"/>
        </w:rPr>
        <w:t>1</w:t>
      </w:r>
      <w:r w:rsidR="00DB2C33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 xml:space="preserve">– </w:t>
      </w:r>
      <w:r w:rsidR="00DB2C33" w:rsidRPr="00BB3091">
        <w:rPr>
          <w:i/>
          <w:sz w:val="16"/>
          <w:szCs w:val="16"/>
        </w:rPr>
        <w:t xml:space="preserve">для </w:t>
      </w:r>
      <w:r w:rsidR="007152BD" w:rsidRPr="00BB3091">
        <w:rPr>
          <w:i/>
          <w:sz w:val="16"/>
          <w:szCs w:val="16"/>
        </w:rPr>
        <w:t xml:space="preserve">расходомеров </w:t>
      </w:r>
      <w:r w:rsidR="007152BD" w:rsidRPr="00BB3091">
        <w:rPr>
          <w:i/>
          <w:sz w:val="16"/>
          <w:szCs w:val="16"/>
          <w:lang w:val="en-US"/>
        </w:rPr>
        <w:t>DN</w:t>
      </w:r>
      <w:r w:rsidR="007152BD" w:rsidRPr="00BB3091">
        <w:rPr>
          <w:i/>
          <w:sz w:val="16"/>
          <w:szCs w:val="16"/>
        </w:rPr>
        <w:t xml:space="preserve"> 150</w:t>
      </w:r>
      <w:r w:rsidR="00914470" w:rsidRPr="00BB3091">
        <w:rPr>
          <w:i/>
          <w:sz w:val="16"/>
          <w:szCs w:val="16"/>
        </w:rPr>
        <w:t xml:space="preserve"> и выше -</w:t>
      </w:r>
      <w:r w:rsidR="00DB2C33" w:rsidRPr="00BB3091">
        <w:rPr>
          <w:i/>
          <w:sz w:val="16"/>
          <w:szCs w:val="16"/>
        </w:rPr>
        <w:t xml:space="preserve"> фланцы из стали </w:t>
      </w:r>
      <w:r w:rsidR="00A965BC" w:rsidRPr="00A965BC">
        <w:rPr>
          <w:i/>
          <w:sz w:val="16"/>
          <w:szCs w:val="16"/>
        </w:rPr>
        <w:t>09</w:t>
      </w:r>
      <w:r w:rsidR="00A965BC">
        <w:rPr>
          <w:i/>
          <w:sz w:val="16"/>
          <w:szCs w:val="16"/>
        </w:rPr>
        <w:t>Г2С</w:t>
      </w:r>
      <w:r w:rsidR="007D233D" w:rsidRPr="00BB3091">
        <w:rPr>
          <w:i/>
          <w:sz w:val="16"/>
          <w:szCs w:val="16"/>
        </w:rPr>
        <w:t>;</w:t>
      </w:r>
      <w:r w:rsidR="001367BC" w:rsidRPr="00BB3091">
        <w:rPr>
          <w:i/>
          <w:sz w:val="16"/>
          <w:szCs w:val="16"/>
        </w:rPr>
        <w:br/>
      </w:r>
      <w:r w:rsidRPr="00BB3091">
        <w:rPr>
          <w:b/>
          <w:i/>
          <w:sz w:val="16"/>
          <w:szCs w:val="16"/>
        </w:rPr>
        <w:t xml:space="preserve">2 </w:t>
      </w:r>
      <w:r w:rsidR="00103A76" w:rsidRPr="00BB3091">
        <w:rPr>
          <w:i/>
          <w:sz w:val="16"/>
          <w:szCs w:val="16"/>
        </w:rPr>
        <w:t xml:space="preserve">– </w:t>
      </w:r>
      <w:r w:rsidR="001367BC" w:rsidRPr="00BB3091">
        <w:rPr>
          <w:i/>
          <w:sz w:val="16"/>
          <w:szCs w:val="16"/>
        </w:rPr>
        <w:t xml:space="preserve">давление 4 МПа </w:t>
      </w:r>
      <w:r w:rsidR="00103A76" w:rsidRPr="00BB3091">
        <w:rPr>
          <w:i/>
          <w:sz w:val="16"/>
          <w:szCs w:val="16"/>
        </w:rPr>
        <w:t xml:space="preserve">только </w:t>
      </w:r>
      <w:r w:rsidR="007D233D" w:rsidRPr="00BB3091">
        <w:rPr>
          <w:i/>
          <w:sz w:val="16"/>
          <w:szCs w:val="16"/>
        </w:rPr>
        <w:t>для расходомеров</w:t>
      </w:r>
      <w:r w:rsidR="007152BD" w:rsidRPr="00BB3091">
        <w:rPr>
          <w:i/>
          <w:sz w:val="16"/>
          <w:szCs w:val="16"/>
        </w:rPr>
        <w:t xml:space="preserve"> от </w:t>
      </w:r>
      <w:r w:rsidR="007152BD" w:rsidRPr="00BB3091">
        <w:rPr>
          <w:i/>
          <w:sz w:val="16"/>
          <w:szCs w:val="16"/>
          <w:lang w:val="en-US"/>
        </w:rPr>
        <w:t>DN</w:t>
      </w:r>
      <w:r w:rsidR="00103A76" w:rsidRPr="00BB3091">
        <w:rPr>
          <w:i/>
          <w:sz w:val="16"/>
          <w:szCs w:val="16"/>
        </w:rPr>
        <w:t xml:space="preserve">10 до </w:t>
      </w:r>
      <w:r w:rsidR="007152BD" w:rsidRPr="00BB3091">
        <w:rPr>
          <w:i/>
          <w:sz w:val="16"/>
          <w:szCs w:val="16"/>
          <w:lang w:val="en-US"/>
        </w:rPr>
        <w:t>DN</w:t>
      </w:r>
      <w:r w:rsidR="007D233D" w:rsidRPr="00BB3091">
        <w:rPr>
          <w:i/>
          <w:sz w:val="16"/>
          <w:szCs w:val="16"/>
        </w:rPr>
        <w:t>150;</w:t>
      </w:r>
      <w:r w:rsidR="001367BC" w:rsidRPr="00BB3091">
        <w:rPr>
          <w:i/>
          <w:sz w:val="16"/>
          <w:szCs w:val="16"/>
        </w:rPr>
        <w:br/>
      </w:r>
      <w:r w:rsidRPr="00BB3091">
        <w:rPr>
          <w:b/>
          <w:i/>
          <w:sz w:val="16"/>
          <w:szCs w:val="16"/>
        </w:rPr>
        <w:t>3</w:t>
      </w:r>
      <w:r w:rsidR="006F3F48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 xml:space="preserve">– </w:t>
      </w:r>
      <w:r w:rsidR="002060D2" w:rsidRPr="00BB3091">
        <w:rPr>
          <w:i/>
          <w:sz w:val="16"/>
          <w:szCs w:val="16"/>
        </w:rPr>
        <w:t xml:space="preserve">поворот </w:t>
      </w:r>
      <w:r w:rsidR="00EC1D30" w:rsidRPr="00BB3091">
        <w:rPr>
          <w:i/>
          <w:sz w:val="16"/>
          <w:szCs w:val="16"/>
        </w:rPr>
        <w:t xml:space="preserve">индикатора и электронного блока </w:t>
      </w:r>
      <w:r w:rsidR="002060D2" w:rsidRPr="00BB3091">
        <w:rPr>
          <w:i/>
          <w:sz w:val="16"/>
          <w:szCs w:val="16"/>
        </w:rPr>
        <w:t xml:space="preserve">– только для интегрального исполнения. </w:t>
      </w:r>
      <w:r w:rsidR="00276C39" w:rsidRPr="00BB3091">
        <w:rPr>
          <w:i/>
          <w:sz w:val="16"/>
          <w:szCs w:val="16"/>
        </w:rPr>
        <w:br/>
      </w:r>
      <w:r w:rsidRPr="00BB3091">
        <w:rPr>
          <w:b/>
          <w:i/>
          <w:sz w:val="16"/>
          <w:szCs w:val="16"/>
        </w:rPr>
        <w:t>4</w:t>
      </w:r>
      <w:r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 xml:space="preserve">– </w:t>
      </w:r>
      <w:r w:rsidR="002060D2" w:rsidRPr="00BB3091">
        <w:rPr>
          <w:i/>
          <w:sz w:val="16"/>
          <w:szCs w:val="16"/>
        </w:rPr>
        <w:t xml:space="preserve">стандартный набор интерфейсов: </w:t>
      </w:r>
      <w:r w:rsidR="00C063BA" w:rsidRPr="00BB3091">
        <w:rPr>
          <w:i/>
          <w:sz w:val="16"/>
          <w:szCs w:val="16"/>
        </w:rPr>
        <w:t xml:space="preserve">токовый и дискретные выходы, </w:t>
      </w:r>
      <w:r w:rsidR="00C063BA" w:rsidRPr="00BB3091">
        <w:rPr>
          <w:i/>
          <w:sz w:val="16"/>
          <w:szCs w:val="16"/>
          <w:lang w:val="en-US"/>
        </w:rPr>
        <w:t>RS</w:t>
      </w:r>
      <w:r w:rsidR="00C063BA" w:rsidRPr="00BB3091">
        <w:rPr>
          <w:i/>
          <w:sz w:val="16"/>
          <w:szCs w:val="16"/>
        </w:rPr>
        <w:t xml:space="preserve">485 </w:t>
      </w:r>
      <w:r w:rsidR="00C063BA" w:rsidRPr="00BB3091">
        <w:rPr>
          <w:i/>
          <w:sz w:val="16"/>
          <w:szCs w:val="16"/>
          <w:lang w:val="en-US"/>
        </w:rPr>
        <w:t>MODBUS</w:t>
      </w:r>
      <w:r w:rsidR="00C063BA" w:rsidRPr="00BB3091">
        <w:rPr>
          <w:i/>
          <w:sz w:val="16"/>
          <w:szCs w:val="16"/>
        </w:rPr>
        <w:t>, вход управления;</w:t>
      </w:r>
      <w:r w:rsidR="00A86517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br/>
      </w:r>
      <w:r w:rsidRPr="00BB3091">
        <w:rPr>
          <w:b/>
          <w:spacing w:val="-4"/>
          <w:sz w:val="16"/>
          <w:szCs w:val="16"/>
        </w:rPr>
        <w:t>5</w:t>
      </w:r>
      <w:r w:rsidR="00C063BA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>–</w:t>
      </w:r>
      <w:r w:rsidR="002131C2" w:rsidRPr="00BB3091">
        <w:rPr>
          <w:i/>
          <w:sz w:val="16"/>
          <w:szCs w:val="16"/>
        </w:rPr>
        <w:t xml:space="preserve"> </w:t>
      </w:r>
      <w:r w:rsidR="00A93E00">
        <w:rPr>
          <w:i/>
          <w:sz w:val="16"/>
          <w:szCs w:val="16"/>
        </w:rPr>
        <w:t xml:space="preserve">опции </w:t>
      </w:r>
      <w:r w:rsidR="00A93E00" w:rsidRPr="00BB3091">
        <w:rPr>
          <w:i/>
          <w:sz w:val="16"/>
          <w:szCs w:val="16"/>
        </w:rPr>
        <w:t>только для раздельного исполнения</w:t>
      </w:r>
      <w:r w:rsidR="00A93E00">
        <w:rPr>
          <w:i/>
          <w:sz w:val="16"/>
          <w:szCs w:val="16"/>
        </w:rPr>
        <w:t xml:space="preserve"> расходомера</w:t>
      </w:r>
      <w:r w:rsidR="00A93E00" w:rsidRPr="00BB3091">
        <w:rPr>
          <w:i/>
          <w:sz w:val="16"/>
          <w:szCs w:val="16"/>
        </w:rPr>
        <w:t>;</w:t>
      </w:r>
      <w:r w:rsidR="001367BC" w:rsidRPr="00BB3091">
        <w:rPr>
          <w:i/>
          <w:sz w:val="16"/>
          <w:szCs w:val="16"/>
        </w:rPr>
        <w:br/>
        <w:t>6</w:t>
      </w:r>
      <w:r w:rsidR="006048B0" w:rsidRPr="00BB3091">
        <w:rPr>
          <w:i/>
          <w:sz w:val="16"/>
          <w:szCs w:val="16"/>
        </w:rPr>
        <w:t xml:space="preserve"> – погрешность 0,2% только для расходомеров </w:t>
      </w:r>
      <w:r w:rsidR="002060D2" w:rsidRPr="00BB3091">
        <w:rPr>
          <w:i/>
          <w:sz w:val="16"/>
          <w:szCs w:val="16"/>
        </w:rPr>
        <w:t>интегрального</w:t>
      </w:r>
      <w:r w:rsidR="006048B0" w:rsidRPr="00BB3091">
        <w:rPr>
          <w:i/>
          <w:sz w:val="16"/>
          <w:szCs w:val="16"/>
        </w:rPr>
        <w:t xml:space="preserve"> исполнения </w:t>
      </w:r>
      <w:r w:rsidR="006048B0" w:rsidRPr="00BB3091">
        <w:rPr>
          <w:i/>
          <w:sz w:val="16"/>
          <w:szCs w:val="16"/>
          <w:lang w:val="en-US"/>
        </w:rPr>
        <w:t>DN</w:t>
      </w:r>
      <w:r w:rsidR="006048B0" w:rsidRPr="00BB3091">
        <w:rPr>
          <w:i/>
          <w:sz w:val="16"/>
          <w:szCs w:val="16"/>
        </w:rPr>
        <w:t xml:space="preserve">10 – </w:t>
      </w:r>
      <w:r w:rsidR="006048B0" w:rsidRPr="00BB3091">
        <w:rPr>
          <w:i/>
          <w:sz w:val="16"/>
          <w:szCs w:val="16"/>
          <w:lang w:val="en-US"/>
        </w:rPr>
        <w:t>DN</w:t>
      </w:r>
      <w:r w:rsidR="006048B0" w:rsidRPr="00BB3091">
        <w:rPr>
          <w:i/>
          <w:sz w:val="16"/>
          <w:szCs w:val="16"/>
        </w:rPr>
        <w:t>-300.</w:t>
      </w:r>
    </w:p>
    <w:tbl>
      <w:tblPr>
        <w:tblW w:w="4085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811"/>
        <w:gridCol w:w="709"/>
        <w:gridCol w:w="1701"/>
        <w:gridCol w:w="567"/>
      </w:tblGrid>
      <w:tr w:rsidR="00A93E00" w:rsidRPr="005B64C2" w:rsidTr="00261381">
        <w:trPr>
          <w:trHeight w:hRule="exact" w:val="227"/>
        </w:trPr>
        <w:tc>
          <w:tcPr>
            <w:tcW w:w="5811" w:type="dxa"/>
            <w:tcBorders>
              <w:right w:val="single" w:sz="12" w:space="0" w:color="auto"/>
            </w:tcBorders>
            <w:vAlign w:val="center"/>
          </w:tcPr>
          <w:p w:rsidR="00A93E00" w:rsidRPr="005B64C2" w:rsidRDefault="00A93E00" w:rsidP="005459B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Исполнение расходомера:      </w:t>
            </w:r>
            <w:r>
              <w:rPr>
                <w:b/>
                <w:sz w:val="16"/>
                <w:szCs w:val="16"/>
              </w:rPr>
              <w:t xml:space="preserve">                                                 </w:t>
            </w:r>
            <w:r w:rsidRPr="005B64C2">
              <w:rPr>
                <w:b/>
                <w:sz w:val="16"/>
                <w:szCs w:val="16"/>
              </w:rPr>
              <w:t>интегральное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3E00" w:rsidRPr="005B64C2" w:rsidRDefault="00787E3D" w:rsidP="005459B1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947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E0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A93E00" w:rsidRPr="005B64C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93E00" w:rsidRPr="005B64C2" w:rsidRDefault="00A93E00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</w:t>
            </w:r>
            <w:r w:rsidRPr="005B64C2">
              <w:rPr>
                <w:b/>
                <w:sz w:val="16"/>
                <w:szCs w:val="16"/>
              </w:rPr>
              <w:t>раздельное</w:t>
            </w:r>
          </w:p>
        </w:tc>
        <w:sdt>
          <w:sdtPr>
            <w:rPr>
              <w:sz w:val="16"/>
              <w:szCs w:val="16"/>
            </w:rPr>
            <w:id w:val="106653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A93E00" w:rsidRPr="005B64C2" w:rsidRDefault="00A93E00" w:rsidP="005459B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93E00" w:rsidTr="00261381">
        <w:trPr>
          <w:trHeight w:hRule="exact" w:val="227"/>
        </w:trPr>
        <w:tc>
          <w:tcPr>
            <w:tcW w:w="5811" w:type="dxa"/>
            <w:tcBorders>
              <w:right w:val="single" w:sz="12" w:space="0" w:color="auto"/>
            </w:tcBorders>
            <w:vAlign w:val="center"/>
          </w:tcPr>
          <w:p w:rsidR="00A93E00" w:rsidRPr="005B64C2" w:rsidRDefault="00A93E00" w:rsidP="005459B1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вторичного преобразователя</w:t>
            </w:r>
            <w:r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  <w:r>
              <w:rPr>
                <w:b/>
                <w:sz w:val="16"/>
                <w:szCs w:val="16"/>
              </w:rPr>
              <w:t>:             настенный кронштейн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3E00" w:rsidRDefault="00787E3D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736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E0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A93E00" w:rsidRPr="005B64C2" w:rsidRDefault="00A93E00" w:rsidP="005459B1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на трубе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93E00" w:rsidRDefault="00787E3D" w:rsidP="005459B1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3166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3E0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</w:tbl>
    <w:p w:rsidR="00496EDB" w:rsidRPr="00261381" w:rsidRDefault="00496EDB" w:rsidP="00A93E00">
      <w:pPr>
        <w:spacing w:before="120"/>
        <w:rPr>
          <w:b/>
          <w:i/>
          <w:sz w:val="2"/>
          <w:szCs w:val="16"/>
        </w:rPr>
      </w:pPr>
    </w:p>
    <w:tbl>
      <w:tblPr>
        <w:tblW w:w="10676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2126"/>
        <w:gridCol w:w="3544"/>
        <w:gridCol w:w="2029"/>
      </w:tblGrid>
      <w:tr w:rsidR="00695D1E" w:rsidTr="00A10D26">
        <w:trPr>
          <w:trHeight w:hRule="exact" w:val="367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2х1,5 мм2 (до 150м), м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1807818063"/>
              <w:placeholder>
                <w:docPart w:val="26000EEA3AB44E5083C5F238E6922D36"/>
              </w:placeholder>
            </w:sdtPr>
            <w:sdtEndPr>
              <w:rPr>
                <w:rStyle w:val="10"/>
              </w:rPr>
            </w:sdtEndPr>
            <w:sdtContent>
              <w:p w:rsidR="00695D1E" w:rsidRDefault="00787E3D">
                <w:pPr>
                  <w:jc w:val="center"/>
                  <w:rPr>
                    <w:sz w:val="16"/>
                    <w:szCs w:val="16"/>
                  </w:rPr>
                </w:pPr>
                <w:sdt>
                  <w:sdtPr>
                    <w:rPr>
                      <w:rStyle w:val="ae"/>
                    </w:rPr>
                    <w:id w:val="1330023254"/>
                    <w:placeholder>
                      <w:docPart w:val="68D73712E5174B88BF7DE4AEFD493C8B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695D1E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695D1E">
                  <w:rPr>
                    <w:rStyle w:val="10"/>
                    <w:lang w:val="en-US"/>
                  </w:rPr>
                  <w:t xml:space="preserve"> </w:t>
                </w:r>
              </w:p>
            </w:sdtContent>
          </w:sdt>
        </w:tc>
        <w:tc>
          <w:tcPr>
            <w:tcW w:w="35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jc w:val="right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 длина кабеля связи для токового,  дискретных выходов, м</w:t>
            </w:r>
          </w:p>
        </w:tc>
        <w:tc>
          <w:tcPr>
            <w:tcW w:w="20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1728652149"/>
              <w:placeholder>
                <w:docPart w:val="165239B527FE4D609C6EEC0A2D6A6D89"/>
              </w:placeholder>
            </w:sdtPr>
            <w:sdtEndPr>
              <w:rPr>
                <w:rStyle w:val="10"/>
              </w:rPr>
            </w:sdtEndPr>
            <w:sdtContent>
              <w:p w:rsidR="00695D1E" w:rsidRDefault="00787E3D">
                <w:pPr>
                  <w:jc w:val="center"/>
                  <w:rPr>
                    <w:sz w:val="16"/>
                    <w:szCs w:val="16"/>
                  </w:rPr>
                </w:pPr>
                <w:sdt>
                  <w:sdtPr>
                    <w:rPr>
                      <w:rStyle w:val="ae"/>
                    </w:rPr>
                    <w:id w:val="25220253"/>
                    <w:placeholder>
                      <w:docPart w:val="EEACE5F161894F9C85D200A5F12F9EA4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695D1E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695D1E">
                  <w:rPr>
                    <w:rStyle w:val="10"/>
                    <w:lang w:val="en-US"/>
                  </w:rPr>
                  <w:t xml:space="preserve"> </w:t>
                </w:r>
              </w:p>
            </w:sdtContent>
          </w:sdt>
        </w:tc>
      </w:tr>
      <w:tr w:rsidR="00695D1E" w:rsidTr="00A10D26">
        <w:trPr>
          <w:trHeight w:hRule="exact" w:val="43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2х2,5 мм2 (до 250м), м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833495613"/>
              <w:placeholder>
                <w:docPart w:val="638770CDA487406CA1E68E0986709B3A"/>
              </w:placeholder>
            </w:sdtPr>
            <w:sdtEndPr>
              <w:rPr>
                <w:rStyle w:val="10"/>
              </w:rPr>
            </w:sdtEndPr>
            <w:sdtContent>
              <w:p w:rsidR="00695D1E" w:rsidRDefault="00695D1E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  <w:lang w:val="en-US"/>
                  </w:rPr>
                  <w:t xml:space="preserve"> </w:t>
                </w:r>
                <w:sdt>
                  <w:sdtPr>
                    <w:rPr>
                      <w:rStyle w:val="ae"/>
                    </w:rPr>
                    <w:id w:val="-908376340"/>
                    <w:placeholder>
                      <w:docPart w:val="B53DF9F8BF2C4FA081FB3439EBAFBC3E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sdtContent>
          </w:sdt>
        </w:tc>
        <w:tc>
          <w:tcPr>
            <w:tcW w:w="35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jc w:val="right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 кабель связи измерителя с вычислителем, длина 10м</w:t>
            </w:r>
            <w:r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</w:p>
        </w:tc>
        <w:sdt>
          <w:sdtPr>
            <w:rPr>
              <w:sz w:val="16"/>
              <w:szCs w:val="16"/>
            </w:rPr>
            <w:id w:val="1065911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2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6A6A6"/>
                <w:vAlign w:val="center"/>
                <w:hideMark/>
              </w:tcPr>
              <w:p w:rsidR="00695D1E" w:rsidRDefault="00695D1E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A10D26" w:rsidRDefault="00695D1E" w:rsidP="00695D1E">
      <w:pPr>
        <w:pStyle w:val="a7"/>
        <w:spacing w:after="0"/>
        <w:jc w:val="both"/>
        <w:rPr>
          <w:sz w:val="8"/>
          <w:szCs w:val="8"/>
        </w:rPr>
      </w:pPr>
      <w:r>
        <w:rPr>
          <w:sz w:val="8"/>
          <w:szCs w:val="8"/>
        </w:rPr>
        <w:br/>
      </w:r>
    </w:p>
    <w:tbl>
      <w:tblPr>
        <w:tblW w:w="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0"/>
        <w:gridCol w:w="2127"/>
      </w:tblGrid>
      <w:tr w:rsidR="00A10D26" w:rsidTr="006F55DC">
        <w:trPr>
          <w:trHeight w:hRule="exact" w:val="255"/>
        </w:trPr>
        <w:tc>
          <w:tcPr>
            <w:tcW w:w="567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A10D26" w:rsidRDefault="00A10D26" w:rsidP="006F55DC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lastRenderedPageBreak/>
              <w:t>теплоизоляционный  чехол  для БЭ:     с  обогревающим кабелем шт.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276456201"/>
              <w:placeholder>
                <w:docPart w:val="E24F9FDD862A40F9921FAB91C8B7FB2E"/>
              </w:placeholder>
            </w:sdtPr>
            <w:sdtEndPr>
              <w:rPr>
                <w:rStyle w:val="10"/>
              </w:rPr>
            </w:sdtEndPr>
            <w:sdtContent>
              <w:p w:rsidR="00A10D26" w:rsidRDefault="00A10D26" w:rsidP="006F55D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  <w:lang w:val="en-US"/>
                  </w:rPr>
                  <w:t xml:space="preserve"> </w:t>
                </w:r>
                <w:sdt>
                  <w:sdtPr>
                    <w:rPr>
                      <w:rStyle w:val="ae"/>
                    </w:rPr>
                    <w:id w:val="-2032877637"/>
                    <w:placeholder>
                      <w:docPart w:val="F076D9790B8347AF866265F8AE54AED8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sdtContent>
          </w:sdt>
        </w:tc>
      </w:tr>
      <w:tr w:rsidR="00A10D26" w:rsidTr="006F55DC">
        <w:trPr>
          <w:trHeight w:hRule="exact" w:val="255"/>
        </w:trPr>
        <w:tc>
          <w:tcPr>
            <w:tcW w:w="567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A10D26" w:rsidRDefault="00A10D26" w:rsidP="006F55DC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 xml:space="preserve">                                                                      без обогревающего кабеля шт.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-161089187"/>
              <w:placeholder>
                <w:docPart w:val="6E52BD39B5ED47F1A3DD17907550C630"/>
              </w:placeholder>
            </w:sdtPr>
            <w:sdtEndPr>
              <w:rPr>
                <w:rStyle w:val="10"/>
              </w:rPr>
            </w:sdtEndPr>
            <w:sdtContent>
              <w:p w:rsidR="00A10D26" w:rsidRDefault="00787E3D" w:rsidP="006F55DC">
                <w:pPr>
                  <w:jc w:val="center"/>
                  <w:rPr>
                    <w:sz w:val="16"/>
                    <w:szCs w:val="16"/>
                  </w:rPr>
                </w:pPr>
                <w:sdt>
                  <w:sdtPr>
                    <w:rPr>
                      <w:rStyle w:val="ae"/>
                    </w:rPr>
                    <w:id w:val="1031689201"/>
                    <w:placeholder>
                      <w:docPart w:val="FA8886A3BE6944E78D23350878CEC620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A10D26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A10D26">
                  <w:rPr>
                    <w:rStyle w:val="10"/>
                    <w:lang w:val="en-US"/>
                  </w:rPr>
                  <w:t xml:space="preserve"> </w:t>
                </w:r>
              </w:p>
            </w:sdtContent>
          </w:sdt>
        </w:tc>
      </w:tr>
    </w:tbl>
    <w:p w:rsidR="00695D1E" w:rsidRDefault="00695D1E" w:rsidP="00695D1E">
      <w:pPr>
        <w:pStyle w:val="a7"/>
        <w:spacing w:after="0"/>
        <w:jc w:val="both"/>
        <w:rPr>
          <w:sz w:val="8"/>
          <w:szCs w:val="8"/>
        </w:rPr>
      </w:pPr>
    </w:p>
    <w:p w:rsidR="00695D1E" w:rsidRDefault="00695D1E" w:rsidP="00695D1E">
      <w:pPr>
        <w:pStyle w:val="a7"/>
        <w:spacing w:after="0"/>
        <w:jc w:val="both"/>
        <w:rPr>
          <w:sz w:val="8"/>
          <w:szCs w:val="8"/>
        </w:rPr>
      </w:pPr>
    </w:p>
    <w:tbl>
      <w:tblPr>
        <w:tblW w:w="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567"/>
      </w:tblGrid>
      <w:tr w:rsidR="00695D1E" w:rsidTr="00695D1E">
        <w:trPr>
          <w:trHeight w:hRule="exact" w:val="255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jc w:val="both"/>
              <w:rPr>
                <w:b/>
                <w:bCs/>
                <w:sz w:val="16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питания ИВП 30.24 (220/=24)</w:t>
            </w:r>
          </w:p>
        </w:tc>
        <w:sdt>
          <w:sdtPr>
            <w:rPr>
              <w:sz w:val="16"/>
              <w:szCs w:val="16"/>
            </w:rPr>
            <w:id w:val="-1230298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95D1E" w:rsidRDefault="00695D1E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</w:p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</w:p>
    <w:tbl>
      <w:tblPr>
        <w:tblStyle w:val="a3"/>
        <w:tblpPr w:leftFromText="180" w:rightFromText="180" w:vertAnchor="text" w:horzAnchor="page" w:tblpX="7455" w:tblpY="-2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59"/>
      </w:tblGrid>
      <w:tr w:rsidR="008F33EC" w:rsidTr="008F33EC">
        <w:trPr>
          <w:trHeight w:val="230"/>
        </w:trPr>
        <w:tc>
          <w:tcPr>
            <w:tcW w:w="2359" w:type="dxa"/>
          </w:tcPr>
          <w:p w:rsidR="008F33EC" w:rsidRDefault="00787E3D" w:rsidP="008F33EC">
            <w:pPr>
              <w:pStyle w:val="a7"/>
              <w:spacing w:after="0"/>
              <w:jc w:val="both"/>
              <w:rPr>
                <w:sz w:val="8"/>
                <w:szCs w:val="8"/>
              </w:rPr>
            </w:pPr>
            <w:sdt>
              <w:sdtPr>
                <w:rPr>
                  <w:rStyle w:val="ae"/>
                </w:rPr>
                <w:id w:val="138310519"/>
                <w:placeholder>
                  <w:docPart w:val="9461CF3B01034FDB8EB70B7CD0E602D8"/>
                </w:placeholder>
                <w:showingPlcHdr/>
                <w:text/>
              </w:sdtPr>
              <w:sdtEndPr>
                <w:rPr>
                  <w:rStyle w:val="ae"/>
                </w:rPr>
              </w:sdtEndPr>
              <w:sdtContent>
                <w:r w:rsidR="008F33EC">
                  <w:rPr>
                    <w:rStyle w:val="9"/>
                  </w:rPr>
                  <w:t>Место для ввода текста.</w:t>
                </w:r>
              </w:sdtContent>
            </w:sdt>
          </w:p>
        </w:tc>
      </w:tr>
    </w:tbl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  <w:r w:rsidRPr="005B64C2">
        <w:rPr>
          <w:b/>
          <w:i/>
          <w:sz w:val="20"/>
          <w:szCs w:val="20"/>
        </w:rPr>
        <w:t>Ключ для монтажа/демонтажа крышки электронного блока, шт.</w:t>
      </w:r>
      <w:r>
        <w:rPr>
          <w:b/>
          <w:i/>
          <w:sz w:val="20"/>
          <w:szCs w:val="20"/>
        </w:rPr>
        <w:t xml:space="preserve">  </w:t>
      </w:r>
    </w:p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</w:p>
    <w:p w:rsidR="008F33EC" w:rsidRPr="005B64C2" w:rsidRDefault="008F33EC" w:rsidP="00436DF0">
      <w:pPr>
        <w:pStyle w:val="a7"/>
        <w:spacing w:after="0"/>
        <w:jc w:val="both"/>
        <w:rPr>
          <w:sz w:val="8"/>
          <w:szCs w:val="8"/>
        </w:rPr>
      </w:pPr>
    </w:p>
    <w:tbl>
      <w:tblPr>
        <w:tblW w:w="1067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367"/>
        <w:gridCol w:w="3295"/>
        <w:gridCol w:w="463"/>
        <w:gridCol w:w="3088"/>
        <w:gridCol w:w="463"/>
      </w:tblGrid>
      <w:tr w:rsidR="008F33EC" w:rsidTr="00A5407D">
        <w:trPr>
          <w:trHeight w:val="227"/>
        </w:trPr>
        <w:tc>
          <w:tcPr>
            <w:tcW w:w="3297" w:type="dxa"/>
            <w:vMerge w:val="restart"/>
            <w:vAlign w:val="center"/>
          </w:tcPr>
          <w:p w:rsidR="008F33EC" w:rsidRDefault="008F33EC" w:rsidP="00A5407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sz w:val="16"/>
              <w:szCs w:val="16"/>
            </w:rPr>
            <w:id w:val="322625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крепеж из Ст20 </w:t>
            </w:r>
          </w:p>
        </w:tc>
        <w:sdt>
          <w:sdtPr>
            <w:rPr>
              <w:sz w:val="16"/>
              <w:szCs w:val="16"/>
            </w:rPr>
            <w:id w:val="415985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F33EC" w:rsidTr="00A5407D">
        <w:trPr>
          <w:trHeight w:val="227"/>
        </w:trPr>
        <w:tc>
          <w:tcPr>
            <w:tcW w:w="3297" w:type="dxa"/>
            <w:vMerge/>
            <w:vAlign w:val="center"/>
          </w:tcPr>
          <w:p w:rsidR="008F33EC" w:rsidRDefault="008F33EC" w:rsidP="00A5407D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sz w:val="16"/>
              <w:szCs w:val="16"/>
            </w:rPr>
            <w:id w:val="572389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sz w:val="16"/>
              <w:szCs w:val="16"/>
            </w:rPr>
            <w:id w:val="-1553694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F33EC" w:rsidRPr="005B64C2" w:rsidRDefault="008F33EC" w:rsidP="008F33EC">
      <w:pPr>
        <w:spacing w:line="360" w:lineRule="auto"/>
        <w:rPr>
          <w:b/>
          <w:i/>
          <w:sz w:val="4"/>
          <w:szCs w:val="6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2428"/>
        <w:gridCol w:w="3085"/>
        <w:gridCol w:w="3102"/>
      </w:tblGrid>
      <w:tr w:rsidR="008F33EC" w:rsidRPr="005B64C2" w:rsidTr="00F20B03">
        <w:trPr>
          <w:cantSplit/>
          <w:trHeight w:val="510"/>
        </w:trPr>
        <w:tc>
          <w:tcPr>
            <w:tcW w:w="9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33EC" w:rsidRPr="005B64C2" w:rsidRDefault="008F33EC" w:rsidP="00A5407D">
            <w:pPr>
              <w:jc w:val="center"/>
              <w:rPr>
                <w:b/>
                <w:sz w:val="16"/>
              </w:rPr>
            </w:pPr>
            <w:r w:rsidRPr="005B64C2">
              <w:rPr>
                <w:b/>
                <w:sz w:val="16"/>
                <w:lang w:val="en-US"/>
              </w:rPr>
              <w:t>DN</w:t>
            </w:r>
          </w:p>
          <w:p w:rsidR="008F33EC" w:rsidRPr="005B64C2" w:rsidRDefault="008F33EC" w:rsidP="00A5407D">
            <w:pPr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1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33EC" w:rsidRPr="005B64C2" w:rsidRDefault="008F33EC" w:rsidP="00A5407D">
            <w:pPr>
              <w:jc w:val="center"/>
              <w:rPr>
                <w:b/>
                <w:sz w:val="16"/>
              </w:rPr>
            </w:pPr>
            <w:r w:rsidRPr="005B64C2">
              <w:rPr>
                <w:b/>
                <w:sz w:val="16"/>
              </w:rPr>
              <w:t xml:space="preserve">комплект №1 </w:t>
            </w:r>
          </w:p>
          <w:p w:rsidR="008F33EC" w:rsidRPr="005B64C2" w:rsidRDefault="008F33EC" w:rsidP="00A5407D">
            <w:pPr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>(фланцы, габаритный имитатор, крепеж, прокладки)</w:t>
            </w:r>
          </w:p>
        </w:tc>
        <w:tc>
          <w:tcPr>
            <w:tcW w:w="14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F33EC" w:rsidRPr="005B64C2" w:rsidRDefault="008F33EC" w:rsidP="00A5407D">
            <w:pPr>
              <w:jc w:val="center"/>
              <w:rPr>
                <w:b/>
                <w:sz w:val="16"/>
              </w:rPr>
            </w:pPr>
            <w:r w:rsidRPr="005B64C2">
              <w:rPr>
                <w:b/>
                <w:sz w:val="16"/>
              </w:rPr>
              <w:t xml:space="preserve">комплект №2 </w:t>
            </w:r>
          </w:p>
          <w:p w:rsidR="008F33EC" w:rsidRPr="005B64C2" w:rsidRDefault="008F33EC" w:rsidP="00A5407D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>(комплект №1 + прямолинейные участки, конфузоры)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33EC" w:rsidRPr="005B64C2" w:rsidRDefault="008F33EC" w:rsidP="00A5407D">
            <w:pPr>
              <w:rPr>
                <w:b/>
                <w:sz w:val="16"/>
              </w:rPr>
            </w:pPr>
            <w:r w:rsidRPr="005B64C2">
              <w:rPr>
                <w:b/>
                <w:sz w:val="16"/>
              </w:rPr>
              <w:t xml:space="preserve">           комплект №3 </w:t>
            </w:r>
          </w:p>
          <w:p w:rsidR="008F33EC" w:rsidRPr="005B64C2" w:rsidRDefault="008F33EC" w:rsidP="00A5407D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>(комплект №1 без имитатора)</w:t>
            </w:r>
          </w:p>
        </w:tc>
      </w:tr>
      <w:tr w:rsidR="008F33EC" w:rsidRPr="005B64C2" w:rsidTr="00F20B03">
        <w:trPr>
          <w:cantSplit/>
          <w:trHeight w:val="227"/>
        </w:trPr>
        <w:sdt>
          <w:sdtPr>
            <w:rPr>
              <w:b/>
              <w:sz w:val="16"/>
            </w:rPr>
            <w:id w:val="-1928497005"/>
            <w:placeholder>
              <w:docPart w:val="EEFCF810FE604E2F83CBFE44793B8A8F"/>
            </w:placeholder>
            <w:showingPlcHdr/>
          </w:sdtPr>
          <w:sdtEndPr/>
          <w:sdtContent>
            <w:tc>
              <w:tcPr>
                <w:tcW w:w="99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Pr="00FC49E5" w:rsidRDefault="00F20B03" w:rsidP="00A5407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689457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Pr="005B64C2" w:rsidRDefault="008F33EC" w:rsidP="00A5407D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2060379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F33EC" w:rsidRPr="005B64C2" w:rsidRDefault="008F33EC" w:rsidP="00A5407D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722369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4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Pr="005B64C2" w:rsidRDefault="008F33EC" w:rsidP="00A5407D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F33EC" w:rsidRPr="005B64C2" w:rsidRDefault="008F33EC" w:rsidP="008F33EC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Pr="005B64C2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695D1E" w:rsidTr="00695D1E">
        <w:trPr>
          <w:trHeight w:val="575"/>
        </w:trPr>
        <w:sdt>
          <w:sdtPr>
            <w:rPr>
              <w:b/>
              <w:sz w:val="16"/>
            </w:rPr>
            <w:id w:val="384303921"/>
            <w:placeholder>
              <w:docPart w:val="69F875C103BB4F6D80AA9119A277EBEC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695D1E" w:rsidRDefault="00D00A96" w:rsidP="00FF1101">
                <w:pPr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95D1E" w:rsidTr="00695D1E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5D1E" w:rsidRPr="00D00A96" w:rsidRDefault="00695D1E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052545C57CC44ABDB9961881265A58F4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695D1E" w:rsidRPr="00D00A96" w:rsidRDefault="00695D1E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5D1E" w:rsidRPr="00D00A96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5D1E" w:rsidRDefault="00695D1E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695D1E" w:rsidTr="00695D1E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95D1E" w:rsidRPr="00D00A96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5D1E" w:rsidRPr="00D00A96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  <w:r w:rsidRPr="00D00A96">
              <w:rPr>
                <w:sz w:val="8"/>
                <w:szCs w:val="12"/>
              </w:rPr>
              <w:t>(</w:t>
            </w:r>
            <w:r>
              <w:rPr>
                <w:sz w:val="8"/>
                <w:szCs w:val="12"/>
              </w:rPr>
              <w:t>ФИО</w:t>
            </w:r>
            <w:r w:rsidRPr="00D00A96">
              <w:rPr>
                <w:sz w:val="8"/>
                <w:szCs w:val="12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 w:rsidRPr="00D00A96">
              <w:rPr>
                <w:sz w:val="8"/>
                <w:szCs w:val="12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95D1E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5D1E" w:rsidRPr="00D00A96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  <w:r w:rsidRPr="00D00A96">
              <w:rPr>
                <w:sz w:val="8"/>
                <w:szCs w:val="12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 w:rsidRPr="00D00A96">
              <w:rPr>
                <w:sz w:val="8"/>
                <w:szCs w:val="12"/>
              </w:rPr>
              <w:t>)</w:t>
            </w:r>
          </w:p>
        </w:tc>
      </w:tr>
    </w:tbl>
    <w:p w:rsidR="00695D1E" w:rsidRDefault="00695D1E" w:rsidP="00695D1E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695D1E" w:rsidTr="00695D1E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5D1E" w:rsidRDefault="00695D1E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7715783C93D04208B2AB9A0217953BF5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695D1E" w:rsidRDefault="00695D1E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5D1E" w:rsidRDefault="00695D1E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9689F6A7C51A485D84758545E88E414E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695D1E" w:rsidRDefault="00695D1E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7152BD" w:rsidRPr="00866936" w:rsidRDefault="007152BD" w:rsidP="00866936">
      <w:pPr>
        <w:spacing w:line="216" w:lineRule="auto"/>
        <w:rPr>
          <w:sz w:val="16"/>
          <w:szCs w:val="16"/>
        </w:rPr>
      </w:pPr>
    </w:p>
    <w:sectPr w:rsidR="007152BD" w:rsidRPr="00866936" w:rsidSect="00BE5FB1">
      <w:headerReference w:type="default" r:id="rId10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7E3D" w:rsidRDefault="00787E3D" w:rsidP="00A10D26">
      <w:r>
        <w:separator/>
      </w:r>
    </w:p>
  </w:endnote>
  <w:endnote w:type="continuationSeparator" w:id="0">
    <w:p w:rsidR="00787E3D" w:rsidRDefault="00787E3D" w:rsidP="00A1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7E3D" w:rsidRDefault="00787E3D" w:rsidP="00A10D26">
      <w:r>
        <w:separator/>
      </w:r>
    </w:p>
  </w:footnote>
  <w:footnote w:type="continuationSeparator" w:id="0">
    <w:p w:rsidR="00787E3D" w:rsidRDefault="00787E3D" w:rsidP="00A10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D26" w:rsidRDefault="00A10D26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171450</wp:posOffset>
              </wp:positionV>
              <wp:extent cx="2360930" cy="814070"/>
              <wp:effectExtent l="0" t="0" r="9525" b="508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140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0D26" w:rsidRPr="00A10D26" w:rsidRDefault="00A10D26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A10D26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34.7pt;margin-top:13.5pt;width:185.9pt;height:64.1pt;z-index:-251657216;visibility:visible;mso-wrap-style:square;mso-width-percent:40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" stroked="f">
              <v:textbox style="layout-flow:vertical;mso-layout-flow-alt:bottom-to-top;mso-fit-shape-to-text:t">
                <w:txbxContent>
                  <w:p w:rsidR="00A10D26" w:rsidRPr="00A10D26" w:rsidRDefault="00A10D26">
                    <w:pPr>
                      <w:rPr>
                        <w:color w:val="D0CECE" w:themeColor="background2" w:themeShade="E6"/>
                      </w:rPr>
                    </w:pPr>
                    <w:r w:rsidRPr="00A10D26">
                      <w:rPr>
                        <w:color w:val="D0CECE" w:themeColor="background2" w:themeShade="E6"/>
                      </w:rPr>
                      <w:t>01.08.2024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A10D26" w:rsidRDefault="00A10D2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2Tf0cWB5KXJ1yNCfDf8Fm5jJW7z79mjMwynZCqqtMXLBZ5CS0qUTCi8esyPpMQ2qvQIerTlEfdL0lHCZ5yiCnQ==" w:salt="lsDg3zZuRHws4mzkD9tLOQ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7C"/>
    <w:rsid w:val="00011025"/>
    <w:rsid w:val="00011378"/>
    <w:rsid w:val="00014FBD"/>
    <w:rsid w:val="0001629D"/>
    <w:rsid w:val="000218C1"/>
    <w:rsid w:val="00031C66"/>
    <w:rsid w:val="00037F6E"/>
    <w:rsid w:val="000454F5"/>
    <w:rsid w:val="000523B8"/>
    <w:rsid w:val="00060350"/>
    <w:rsid w:val="000677C2"/>
    <w:rsid w:val="00072042"/>
    <w:rsid w:val="00074F0B"/>
    <w:rsid w:val="00074F70"/>
    <w:rsid w:val="00084E00"/>
    <w:rsid w:val="000A1E03"/>
    <w:rsid w:val="000A32F3"/>
    <w:rsid w:val="000B0B4A"/>
    <w:rsid w:val="000B2371"/>
    <w:rsid w:val="000B69EA"/>
    <w:rsid w:val="000C0D25"/>
    <w:rsid w:val="000E517D"/>
    <w:rsid w:val="000E56C9"/>
    <w:rsid w:val="000E751F"/>
    <w:rsid w:val="000F488D"/>
    <w:rsid w:val="00101AB8"/>
    <w:rsid w:val="00103A76"/>
    <w:rsid w:val="00103EBE"/>
    <w:rsid w:val="00106821"/>
    <w:rsid w:val="00106CA3"/>
    <w:rsid w:val="00107B7A"/>
    <w:rsid w:val="001217FB"/>
    <w:rsid w:val="001252FF"/>
    <w:rsid w:val="00134D25"/>
    <w:rsid w:val="001367BC"/>
    <w:rsid w:val="001376F6"/>
    <w:rsid w:val="00141D96"/>
    <w:rsid w:val="001434A5"/>
    <w:rsid w:val="001449E2"/>
    <w:rsid w:val="001459DD"/>
    <w:rsid w:val="00147608"/>
    <w:rsid w:val="00153EFF"/>
    <w:rsid w:val="00155E90"/>
    <w:rsid w:val="00176141"/>
    <w:rsid w:val="001816C6"/>
    <w:rsid w:val="001A47DE"/>
    <w:rsid w:val="001B14FA"/>
    <w:rsid w:val="001B3F06"/>
    <w:rsid w:val="001D24BE"/>
    <w:rsid w:val="001D2800"/>
    <w:rsid w:val="001D4EDB"/>
    <w:rsid w:val="001D5F48"/>
    <w:rsid w:val="002060D2"/>
    <w:rsid w:val="00207C80"/>
    <w:rsid w:val="002131C2"/>
    <w:rsid w:val="002222C9"/>
    <w:rsid w:val="00234C84"/>
    <w:rsid w:val="00243E66"/>
    <w:rsid w:val="002512B4"/>
    <w:rsid w:val="002517BA"/>
    <w:rsid w:val="00252200"/>
    <w:rsid w:val="0025778C"/>
    <w:rsid w:val="00261381"/>
    <w:rsid w:val="00262177"/>
    <w:rsid w:val="00276C39"/>
    <w:rsid w:val="002955C1"/>
    <w:rsid w:val="002A0D3D"/>
    <w:rsid w:val="002B60D6"/>
    <w:rsid w:val="002B6B1D"/>
    <w:rsid w:val="002B794D"/>
    <w:rsid w:val="002D2379"/>
    <w:rsid w:val="002D657F"/>
    <w:rsid w:val="002E652C"/>
    <w:rsid w:val="002F4E0F"/>
    <w:rsid w:val="0030364D"/>
    <w:rsid w:val="0031317A"/>
    <w:rsid w:val="003147CE"/>
    <w:rsid w:val="0032675F"/>
    <w:rsid w:val="00332126"/>
    <w:rsid w:val="00343932"/>
    <w:rsid w:val="00354502"/>
    <w:rsid w:val="003555E3"/>
    <w:rsid w:val="0036174A"/>
    <w:rsid w:val="00371A61"/>
    <w:rsid w:val="003759E9"/>
    <w:rsid w:val="0039077D"/>
    <w:rsid w:val="003B161D"/>
    <w:rsid w:val="003B1C3D"/>
    <w:rsid w:val="003C348B"/>
    <w:rsid w:val="003C4377"/>
    <w:rsid w:val="003C756F"/>
    <w:rsid w:val="003D1269"/>
    <w:rsid w:val="003D25E0"/>
    <w:rsid w:val="003D34D3"/>
    <w:rsid w:val="003D4E3B"/>
    <w:rsid w:val="003D6551"/>
    <w:rsid w:val="003E4982"/>
    <w:rsid w:val="003F2503"/>
    <w:rsid w:val="003F2FF4"/>
    <w:rsid w:val="0040130E"/>
    <w:rsid w:val="0040540D"/>
    <w:rsid w:val="004114CC"/>
    <w:rsid w:val="00422590"/>
    <w:rsid w:val="004345A7"/>
    <w:rsid w:val="00436DF0"/>
    <w:rsid w:val="00447886"/>
    <w:rsid w:val="004756CB"/>
    <w:rsid w:val="00476694"/>
    <w:rsid w:val="00496EDB"/>
    <w:rsid w:val="004C0D91"/>
    <w:rsid w:val="004C1804"/>
    <w:rsid w:val="004C7A6F"/>
    <w:rsid w:val="004D0A33"/>
    <w:rsid w:val="004D43CE"/>
    <w:rsid w:val="004D5513"/>
    <w:rsid w:val="004E1A58"/>
    <w:rsid w:val="004E3190"/>
    <w:rsid w:val="004E3407"/>
    <w:rsid w:val="004E7031"/>
    <w:rsid w:val="004E78D2"/>
    <w:rsid w:val="004F11EB"/>
    <w:rsid w:val="004F2F50"/>
    <w:rsid w:val="004F5175"/>
    <w:rsid w:val="00516C8A"/>
    <w:rsid w:val="005231AB"/>
    <w:rsid w:val="005235A5"/>
    <w:rsid w:val="00545370"/>
    <w:rsid w:val="00550E4E"/>
    <w:rsid w:val="00555D20"/>
    <w:rsid w:val="00556294"/>
    <w:rsid w:val="0057348C"/>
    <w:rsid w:val="00592267"/>
    <w:rsid w:val="00592C9D"/>
    <w:rsid w:val="00593623"/>
    <w:rsid w:val="005A057C"/>
    <w:rsid w:val="005B64C2"/>
    <w:rsid w:val="005C2A78"/>
    <w:rsid w:val="005C4F29"/>
    <w:rsid w:val="005C5973"/>
    <w:rsid w:val="005C6CCD"/>
    <w:rsid w:val="005C7A02"/>
    <w:rsid w:val="005D2EE5"/>
    <w:rsid w:val="005E1F85"/>
    <w:rsid w:val="005E795F"/>
    <w:rsid w:val="005F1096"/>
    <w:rsid w:val="006021E9"/>
    <w:rsid w:val="00604788"/>
    <w:rsid w:val="006048B0"/>
    <w:rsid w:val="00606EDD"/>
    <w:rsid w:val="0061490B"/>
    <w:rsid w:val="006212E5"/>
    <w:rsid w:val="0063060F"/>
    <w:rsid w:val="006313AF"/>
    <w:rsid w:val="00662166"/>
    <w:rsid w:val="00664681"/>
    <w:rsid w:val="0066498C"/>
    <w:rsid w:val="006724A8"/>
    <w:rsid w:val="00673B7B"/>
    <w:rsid w:val="006747E7"/>
    <w:rsid w:val="006750C1"/>
    <w:rsid w:val="00680FE9"/>
    <w:rsid w:val="0068259E"/>
    <w:rsid w:val="00695D1E"/>
    <w:rsid w:val="006966D8"/>
    <w:rsid w:val="006A2AEE"/>
    <w:rsid w:val="006A347C"/>
    <w:rsid w:val="006B0B34"/>
    <w:rsid w:val="006B4CCE"/>
    <w:rsid w:val="006B5895"/>
    <w:rsid w:val="006B70BB"/>
    <w:rsid w:val="006D13A1"/>
    <w:rsid w:val="006D1AE6"/>
    <w:rsid w:val="006D61AF"/>
    <w:rsid w:val="006D6685"/>
    <w:rsid w:val="006E2D11"/>
    <w:rsid w:val="006E76EC"/>
    <w:rsid w:val="006F1B59"/>
    <w:rsid w:val="006F3F48"/>
    <w:rsid w:val="006F5221"/>
    <w:rsid w:val="006F61B3"/>
    <w:rsid w:val="00703613"/>
    <w:rsid w:val="007152BD"/>
    <w:rsid w:val="00716ED1"/>
    <w:rsid w:val="00720980"/>
    <w:rsid w:val="00730FDB"/>
    <w:rsid w:val="00735A23"/>
    <w:rsid w:val="00736970"/>
    <w:rsid w:val="00736FCD"/>
    <w:rsid w:val="00747EC9"/>
    <w:rsid w:val="00751AC1"/>
    <w:rsid w:val="00760510"/>
    <w:rsid w:val="00762854"/>
    <w:rsid w:val="0076712B"/>
    <w:rsid w:val="007715CC"/>
    <w:rsid w:val="007755FF"/>
    <w:rsid w:val="0077697D"/>
    <w:rsid w:val="00787E3D"/>
    <w:rsid w:val="007A0AD6"/>
    <w:rsid w:val="007A159A"/>
    <w:rsid w:val="007A193F"/>
    <w:rsid w:val="007D233D"/>
    <w:rsid w:val="007E1A7D"/>
    <w:rsid w:val="007E294E"/>
    <w:rsid w:val="008001D6"/>
    <w:rsid w:val="00803DDE"/>
    <w:rsid w:val="00813649"/>
    <w:rsid w:val="0081706D"/>
    <w:rsid w:val="008258A3"/>
    <w:rsid w:val="00825EA1"/>
    <w:rsid w:val="00842BD4"/>
    <w:rsid w:val="00845332"/>
    <w:rsid w:val="00846AFF"/>
    <w:rsid w:val="008501FC"/>
    <w:rsid w:val="008544CE"/>
    <w:rsid w:val="00866936"/>
    <w:rsid w:val="0088395B"/>
    <w:rsid w:val="008A1EFE"/>
    <w:rsid w:val="008B0675"/>
    <w:rsid w:val="008B6243"/>
    <w:rsid w:val="008C42B8"/>
    <w:rsid w:val="008C5DC0"/>
    <w:rsid w:val="008D3007"/>
    <w:rsid w:val="008D66ED"/>
    <w:rsid w:val="008D7760"/>
    <w:rsid w:val="008E1946"/>
    <w:rsid w:val="008E7CC7"/>
    <w:rsid w:val="008F33EC"/>
    <w:rsid w:val="008F4C04"/>
    <w:rsid w:val="008F607B"/>
    <w:rsid w:val="00900553"/>
    <w:rsid w:val="00902973"/>
    <w:rsid w:val="00904BB0"/>
    <w:rsid w:val="00913DD3"/>
    <w:rsid w:val="00914470"/>
    <w:rsid w:val="00915130"/>
    <w:rsid w:val="00917A5B"/>
    <w:rsid w:val="00917E1B"/>
    <w:rsid w:val="009234C7"/>
    <w:rsid w:val="009334E1"/>
    <w:rsid w:val="00933A5C"/>
    <w:rsid w:val="00944CC6"/>
    <w:rsid w:val="009453AA"/>
    <w:rsid w:val="00950FD5"/>
    <w:rsid w:val="009569C5"/>
    <w:rsid w:val="00966176"/>
    <w:rsid w:val="00974CD5"/>
    <w:rsid w:val="009812A9"/>
    <w:rsid w:val="00982C52"/>
    <w:rsid w:val="00985A09"/>
    <w:rsid w:val="00986719"/>
    <w:rsid w:val="00987BEA"/>
    <w:rsid w:val="00987D99"/>
    <w:rsid w:val="00996D17"/>
    <w:rsid w:val="009A23B0"/>
    <w:rsid w:val="009A5DB5"/>
    <w:rsid w:val="009B6135"/>
    <w:rsid w:val="009B6C41"/>
    <w:rsid w:val="009B7483"/>
    <w:rsid w:val="009D537C"/>
    <w:rsid w:val="009E4C4B"/>
    <w:rsid w:val="009E699D"/>
    <w:rsid w:val="009F3482"/>
    <w:rsid w:val="009F4266"/>
    <w:rsid w:val="009F5DBD"/>
    <w:rsid w:val="00A00094"/>
    <w:rsid w:val="00A02D55"/>
    <w:rsid w:val="00A10D26"/>
    <w:rsid w:val="00A2558C"/>
    <w:rsid w:val="00A2687B"/>
    <w:rsid w:val="00A26C40"/>
    <w:rsid w:val="00A27191"/>
    <w:rsid w:val="00A33F5D"/>
    <w:rsid w:val="00A353E7"/>
    <w:rsid w:val="00A45AAE"/>
    <w:rsid w:val="00A521A3"/>
    <w:rsid w:val="00A5340A"/>
    <w:rsid w:val="00A62B26"/>
    <w:rsid w:val="00A630CC"/>
    <w:rsid w:val="00A70ED3"/>
    <w:rsid w:val="00A86517"/>
    <w:rsid w:val="00A900AF"/>
    <w:rsid w:val="00A93E00"/>
    <w:rsid w:val="00A9621E"/>
    <w:rsid w:val="00A965BC"/>
    <w:rsid w:val="00AA0D30"/>
    <w:rsid w:val="00AB1D38"/>
    <w:rsid w:val="00AC0BBE"/>
    <w:rsid w:val="00AC6E95"/>
    <w:rsid w:val="00AE2B18"/>
    <w:rsid w:val="00AE76E0"/>
    <w:rsid w:val="00AE778C"/>
    <w:rsid w:val="00B06947"/>
    <w:rsid w:val="00B20CCE"/>
    <w:rsid w:val="00B2550B"/>
    <w:rsid w:val="00B30D17"/>
    <w:rsid w:val="00B32E9D"/>
    <w:rsid w:val="00B44FF7"/>
    <w:rsid w:val="00B50202"/>
    <w:rsid w:val="00B61DF7"/>
    <w:rsid w:val="00B67493"/>
    <w:rsid w:val="00B7266B"/>
    <w:rsid w:val="00B7782E"/>
    <w:rsid w:val="00B91126"/>
    <w:rsid w:val="00B91D61"/>
    <w:rsid w:val="00B93110"/>
    <w:rsid w:val="00B934C6"/>
    <w:rsid w:val="00B944D7"/>
    <w:rsid w:val="00B94B38"/>
    <w:rsid w:val="00B96C22"/>
    <w:rsid w:val="00B96C32"/>
    <w:rsid w:val="00B97611"/>
    <w:rsid w:val="00BA181F"/>
    <w:rsid w:val="00BA2207"/>
    <w:rsid w:val="00BA5294"/>
    <w:rsid w:val="00BA75EA"/>
    <w:rsid w:val="00BB3091"/>
    <w:rsid w:val="00BC343A"/>
    <w:rsid w:val="00BC53B3"/>
    <w:rsid w:val="00BD014A"/>
    <w:rsid w:val="00BE07CA"/>
    <w:rsid w:val="00BE124A"/>
    <w:rsid w:val="00BE5FB1"/>
    <w:rsid w:val="00BF380E"/>
    <w:rsid w:val="00BF7F02"/>
    <w:rsid w:val="00C063BA"/>
    <w:rsid w:val="00C150FF"/>
    <w:rsid w:val="00C31570"/>
    <w:rsid w:val="00C4703B"/>
    <w:rsid w:val="00C51275"/>
    <w:rsid w:val="00C5555B"/>
    <w:rsid w:val="00C60089"/>
    <w:rsid w:val="00C64963"/>
    <w:rsid w:val="00C66F4C"/>
    <w:rsid w:val="00C7206B"/>
    <w:rsid w:val="00C73F7B"/>
    <w:rsid w:val="00C7524E"/>
    <w:rsid w:val="00C777D2"/>
    <w:rsid w:val="00C82F93"/>
    <w:rsid w:val="00C838CB"/>
    <w:rsid w:val="00C91C5C"/>
    <w:rsid w:val="00C93C7A"/>
    <w:rsid w:val="00C95AA2"/>
    <w:rsid w:val="00CA0649"/>
    <w:rsid w:val="00CA4476"/>
    <w:rsid w:val="00CB0599"/>
    <w:rsid w:val="00CB07F2"/>
    <w:rsid w:val="00CC2E28"/>
    <w:rsid w:val="00CC67AE"/>
    <w:rsid w:val="00CD71E9"/>
    <w:rsid w:val="00CF199B"/>
    <w:rsid w:val="00CF1B8A"/>
    <w:rsid w:val="00CF33EF"/>
    <w:rsid w:val="00CF6AC9"/>
    <w:rsid w:val="00CF6AFF"/>
    <w:rsid w:val="00D00A96"/>
    <w:rsid w:val="00D051B5"/>
    <w:rsid w:val="00D12EAC"/>
    <w:rsid w:val="00D15DEC"/>
    <w:rsid w:val="00D247A5"/>
    <w:rsid w:val="00D27835"/>
    <w:rsid w:val="00D32FED"/>
    <w:rsid w:val="00D3337B"/>
    <w:rsid w:val="00D35F00"/>
    <w:rsid w:val="00D41AF6"/>
    <w:rsid w:val="00D450A2"/>
    <w:rsid w:val="00D54ACD"/>
    <w:rsid w:val="00D55C95"/>
    <w:rsid w:val="00D56A3D"/>
    <w:rsid w:val="00D64FD0"/>
    <w:rsid w:val="00D65256"/>
    <w:rsid w:val="00D801FC"/>
    <w:rsid w:val="00D92115"/>
    <w:rsid w:val="00D94EA7"/>
    <w:rsid w:val="00DB2C33"/>
    <w:rsid w:val="00DB7FB6"/>
    <w:rsid w:val="00DC0A7D"/>
    <w:rsid w:val="00DC1391"/>
    <w:rsid w:val="00DD0032"/>
    <w:rsid w:val="00DD3E09"/>
    <w:rsid w:val="00DD5AE4"/>
    <w:rsid w:val="00DE4618"/>
    <w:rsid w:val="00E10EC0"/>
    <w:rsid w:val="00E2622B"/>
    <w:rsid w:val="00E2648A"/>
    <w:rsid w:val="00E27940"/>
    <w:rsid w:val="00E313F3"/>
    <w:rsid w:val="00E337AE"/>
    <w:rsid w:val="00E34D2D"/>
    <w:rsid w:val="00E4256A"/>
    <w:rsid w:val="00E4485C"/>
    <w:rsid w:val="00E44A7D"/>
    <w:rsid w:val="00E45D55"/>
    <w:rsid w:val="00E51513"/>
    <w:rsid w:val="00E53A18"/>
    <w:rsid w:val="00E5527E"/>
    <w:rsid w:val="00E645C8"/>
    <w:rsid w:val="00E719EF"/>
    <w:rsid w:val="00E814BF"/>
    <w:rsid w:val="00E82398"/>
    <w:rsid w:val="00E87392"/>
    <w:rsid w:val="00E93AFD"/>
    <w:rsid w:val="00EC1D30"/>
    <w:rsid w:val="00EC4473"/>
    <w:rsid w:val="00EC57C5"/>
    <w:rsid w:val="00ED08C6"/>
    <w:rsid w:val="00EE1948"/>
    <w:rsid w:val="00EE7E43"/>
    <w:rsid w:val="00EF11B3"/>
    <w:rsid w:val="00EF1DD9"/>
    <w:rsid w:val="00EF2323"/>
    <w:rsid w:val="00EF295B"/>
    <w:rsid w:val="00EF75C5"/>
    <w:rsid w:val="00F058BD"/>
    <w:rsid w:val="00F06F06"/>
    <w:rsid w:val="00F11AA7"/>
    <w:rsid w:val="00F13A2E"/>
    <w:rsid w:val="00F15D42"/>
    <w:rsid w:val="00F20B03"/>
    <w:rsid w:val="00F36A83"/>
    <w:rsid w:val="00F40236"/>
    <w:rsid w:val="00F4577A"/>
    <w:rsid w:val="00F537ED"/>
    <w:rsid w:val="00F541EE"/>
    <w:rsid w:val="00F56B89"/>
    <w:rsid w:val="00F82122"/>
    <w:rsid w:val="00F8346D"/>
    <w:rsid w:val="00F8655F"/>
    <w:rsid w:val="00F87786"/>
    <w:rsid w:val="00FA7E38"/>
    <w:rsid w:val="00FC49E5"/>
    <w:rsid w:val="00FE0EB2"/>
    <w:rsid w:val="00FE7D35"/>
    <w:rsid w:val="00FF1101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C612A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uiPriority w:val="99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A181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AB1D3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AB1D38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FC49E5"/>
    <w:rPr>
      <w:color w:val="808080"/>
    </w:rPr>
  </w:style>
  <w:style w:type="character" w:customStyle="1" w:styleId="10">
    <w:name w:val="Стиль1"/>
    <w:basedOn w:val="a0"/>
    <w:uiPriority w:val="1"/>
    <w:rsid w:val="00FC49E5"/>
    <w:rPr>
      <w:rFonts w:ascii="Arial" w:hAnsi="Arial"/>
      <w:b/>
      <w:sz w:val="16"/>
    </w:rPr>
  </w:style>
  <w:style w:type="character" w:customStyle="1" w:styleId="60">
    <w:name w:val="Заголовок 6 Знак"/>
    <w:basedOn w:val="a0"/>
    <w:link w:val="6"/>
    <w:rsid w:val="003555E3"/>
    <w:rPr>
      <w:b/>
      <w:bCs/>
      <w:sz w:val="22"/>
      <w:szCs w:val="22"/>
    </w:rPr>
  </w:style>
  <w:style w:type="character" w:customStyle="1" w:styleId="ae">
    <w:name w:val="Стиль внутри формы"/>
    <w:basedOn w:val="a0"/>
    <w:uiPriority w:val="1"/>
    <w:rsid w:val="003555E3"/>
    <w:rPr>
      <w:rFonts w:asciiTheme="minorHAnsi" w:hAnsiTheme="minorHAnsi" w:cs="Calibri" w:hint="default"/>
      <w:b/>
      <w:bCs w:val="0"/>
      <w:sz w:val="18"/>
    </w:rPr>
  </w:style>
  <w:style w:type="character" w:customStyle="1" w:styleId="9">
    <w:name w:val="Стиль Замещающий текст + 9 пт"/>
    <w:basedOn w:val="ad"/>
    <w:rsid w:val="003555E3"/>
    <w:rPr>
      <w:color w:val="D9D9D9" w:themeColor="background1" w:themeShade="D9"/>
      <w:sz w:val="16"/>
    </w:rPr>
  </w:style>
  <w:style w:type="character" w:customStyle="1" w:styleId="90">
    <w:name w:val="9"/>
    <w:basedOn w:val="a0"/>
    <w:rsid w:val="008F33EC"/>
  </w:style>
  <w:style w:type="paragraph" w:styleId="af">
    <w:name w:val="footer"/>
    <w:basedOn w:val="a"/>
    <w:link w:val="af0"/>
    <w:rsid w:val="00A10D2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A10D26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A10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zljo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BE409848CFE4A59921B55083BD99B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9BFB55F-5C29-4A54-9FE6-84F8020EBF83}"/>
      </w:docPartPr>
      <w:docPartBody>
        <w:p w:rsidR="00000000" w:rsidRDefault="00F55E9B">
          <w:pPr>
            <w:pStyle w:val="DBE409848CFE4A59921B55083BD99B2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F1EC8DEB05F4463B89F1EDC7C6E1DC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7C8618-19E1-40B5-B9FB-88A8A58464FD}"/>
      </w:docPartPr>
      <w:docPartBody>
        <w:p w:rsidR="00000000" w:rsidRDefault="00F55E9B">
          <w:pPr>
            <w:pStyle w:val="F1EC8DEB05F4463B89F1EDC7C6E1DC4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5EEF1FB4A8D4C26AF7C6AC23B4C75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618EDA-F1DC-411E-9833-F00BACBDA536}"/>
      </w:docPartPr>
      <w:docPartBody>
        <w:p w:rsidR="00000000" w:rsidRDefault="00F55E9B">
          <w:pPr>
            <w:pStyle w:val="C5EEF1FB4A8D4C26AF7C6AC23B4C756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2D7FC4BA65144FDAD4D9608F1AE4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A4A84D-3F57-4FA4-9EB5-3EC54106661A}"/>
      </w:docPartPr>
      <w:docPartBody>
        <w:p w:rsidR="00000000" w:rsidRDefault="00F55E9B">
          <w:pPr>
            <w:pStyle w:val="72D7FC4BA65144FDAD4D9608F1AE481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70A2A9EE7764C66A9EF05A418DF011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C6BE37-C022-4169-9391-CD77E949BA28}"/>
      </w:docPartPr>
      <w:docPartBody>
        <w:p w:rsidR="00000000" w:rsidRDefault="00F55E9B">
          <w:pPr>
            <w:pStyle w:val="470A2A9EE7764C66A9EF05A418DF011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68784D096B94747B958857C6E6DC4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41C40E-C8A1-4CA2-8382-62EBE0AB4DAB}"/>
      </w:docPartPr>
      <w:docPartBody>
        <w:p w:rsidR="00000000" w:rsidRDefault="00F55E9B">
          <w:pPr>
            <w:pStyle w:val="168784D096B94747B958857C6E6DC40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D179729E7ED475E8CE27F96637CE4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509456C-6F09-48F3-B2AA-342FB5374594}"/>
      </w:docPartPr>
      <w:docPartBody>
        <w:p w:rsidR="00000000" w:rsidRDefault="00F55E9B">
          <w:pPr>
            <w:pStyle w:val="BD179729E7ED475E8CE27F96637CE47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07185C51F6D4FF8A9CF269D4E9E34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CF6C11-2CCD-4630-BC09-1A34E69C4B3E}"/>
      </w:docPartPr>
      <w:docPartBody>
        <w:p w:rsidR="00000000" w:rsidRDefault="00F55E9B">
          <w:pPr>
            <w:pStyle w:val="807185C51F6D4FF8A9CF269D4E9E34F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7B1F82808CF48309481C12072B815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33465E-54B9-469A-94A6-B82C9DC75309}"/>
      </w:docPartPr>
      <w:docPartBody>
        <w:p w:rsidR="00000000" w:rsidRDefault="00F55E9B">
          <w:pPr>
            <w:pStyle w:val="A7B1F82808CF48309481C12072B8154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02D3372A628407F9301E8376B2622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B16FBD-4885-4DD7-AD95-3C057570C15A}"/>
      </w:docPartPr>
      <w:docPartBody>
        <w:p w:rsidR="00000000" w:rsidRDefault="00F55E9B">
          <w:pPr>
            <w:pStyle w:val="A02D3372A628407F9301E8376B26224F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3534EFA9A9C142259DCBB7D3E0900A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1DBA62-25D0-4DA7-A8AE-C0056FB8A151}"/>
      </w:docPartPr>
      <w:docPartBody>
        <w:p w:rsidR="00000000" w:rsidRDefault="00F55E9B">
          <w:pPr>
            <w:pStyle w:val="3534EFA9A9C142259DCBB7D3E0900AF5"/>
          </w:pPr>
          <w:r>
            <w:rPr>
              <w:rStyle w:val="9"/>
              <w:sz w:val="16"/>
            </w:rPr>
            <w:t>Место для ввода</w:t>
          </w:r>
          <w:r>
            <w:rPr>
              <w:rStyle w:val="9"/>
              <w:sz w:val="16"/>
            </w:rPr>
            <w:t xml:space="preserve"> текста.</w:t>
          </w:r>
        </w:p>
      </w:docPartBody>
    </w:docPart>
    <w:docPart>
      <w:docPartPr>
        <w:name w:val="9301C7494DD2477DACE057A3F1D0FD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A6CD-83DF-4C2C-A510-7E02CF10AF69}"/>
      </w:docPartPr>
      <w:docPartBody>
        <w:p w:rsidR="00000000" w:rsidRDefault="00F55E9B">
          <w:pPr>
            <w:pStyle w:val="9301C7494DD2477DACE057A3F1D0FD2E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28390FA7D8EC44EEB4F6C2E73D4EB3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4D7D2A-881D-446A-91F9-56A4225A6119}"/>
      </w:docPartPr>
      <w:docPartBody>
        <w:p w:rsidR="00000000" w:rsidRDefault="00F55E9B">
          <w:pPr>
            <w:pStyle w:val="28390FA7D8EC44EEB4F6C2E73D4EB38A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5DD46846D024EA7854C31BCD04C3B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F7C1D-B419-45F0-9E37-809478EE5BD1}"/>
      </w:docPartPr>
      <w:docPartBody>
        <w:p w:rsidR="00000000" w:rsidRDefault="00F55E9B">
          <w:pPr>
            <w:pStyle w:val="45DD46846D024EA7854C31BCD04C3B5F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3C0DAE8C514D44E6A025AC6B00D745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90A957-94C8-4799-8970-DB3C95B505D1}"/>
      </w:docPartPr>
      <w:docPartBody>
        <w:p w:rsidR="00000000" w:rsidRDefault="00F55E9B">
          <w:pPr>
            <w:pStyle w:val="3C0DAE8C514D44E6A025AC6B00D745AE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783E9A812B2B4C9287511A86A5D85F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882C74-CA5F-49D4-8414-04BA2A951777}"/>
      </w:docPartPr>
      <w:docPartBody>
        <w:p w:rsidR="00000000" w:rsidRDefault="00F55E9B">
          <w:pPr>
            <w:pStyle w:val="783E9A812B2B4C9287511A86A5D85F7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BC2674E3F8C4AF4819F50EAEE0C74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6B1D7A-51B5-4CDD-9AA9-8E94A12CE832}"/>
      </w:docPartPr>
      <w:docPartBody>
        <w:p w:rsidR="00000000" w:rsidRDefault="00F55E9B">
          <w:pPr>
            <w:pStyle w:val="DBC2674E3F8C4AF4819F50EAEE0C74E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E0C7F5DD2D6450BBFCCBFC9AAA599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AA09ED-597F-4B57-802B-BA1F4D3934AB}"/>
      </w:docPartPr>
      <w:docPartBody>
        <w:p w:rsidR="00000000" w:rsidRDefault="00F55E9B">
          <w:pPr>
            <w:pStyle w:val="2E0C7F5DD2D6450BBFCCBFC9AAA5991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8F77E56DAC24E66A33C77BFDD8508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8ED8E8-8135-4877-96A6-7C0A812FCA85}"/>
      </w:docPartPr>
      <w:docPartBody>
        <w:p w:rsidR="00000000" w:rsidRDefault="00F55E9B">
          <w:pPr>
            <w:pStyle w:val="98F77E56DAC24E66A33C77BFDD85089D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A903599475E541E283D5A81DECD471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E00D06-C037-4879-91FB-62BBC37C37ED}"/>
      </w:docPartPr>
      <w:docPartBody>
        <w:p w:rsidR="00000000" w:rsidRDefault="00F55E9B">
          <w:pPr>
            <w:pStyle w:val="A903599475E541E283D5A81DECD47149"/>
          </w:pPr>
          <w:r w:rsidRPr="00603F16">
            <w:rPr>
              <w:rStyle w:val="a3"/>
            </w:rPr>
            <w:t>Выберите элемент.</w:t>
          </w:r>
        </w:p>
      </w:docPartBody>
    </w:docPart>
    <w:docPart>
      <w:docPartPr>
        <w:name w:val="896EA39690124466A23BF34FCD264FB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1CB03BE-85BA-4523-907F-BA84D701E8D0}"/>
      </w:docPartPr>
      <w:docPartBody>
        <w:p w:rsidR="00000000" w:rsidRDefault="00F55E9B">
          <w:pPr>
            <w:pStyle w:val="896EA39690124466A23BF34FCD264FBC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0A9091B49581498BB0BD2DA5EA6AB6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4F6F98-DCC8-4822-AC07-3DD63422E849}"/>
      </w:docPartPr>
      <w:docPartBody>
        <w:p w:rsidR="00000000" w:rsidRDefault="00F55E9B">
          <w:pPr>
            <w:pStyle w:val="0A9091B49581498BB0BD2DA5EA6AB67E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A93BDA8E26B548BCACB247F4F0133C9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2BB7D6-860B-4E20-BC40-E200929F9597}"/>
      </w:docPartPr>
      <w:docPartBody>
        <w:p w:rsidR="00000000" w:rsidRDefault="00F55E9B">
          <w:pPr>
            <w:pStyle w:val="A93BDA8E26B548BCACB247F4F0133C99"/>
          </w:pPr>
          <w:r w:rsidRPr="000C2C93">
            <w:rPr>
              <w:rStyle w:val="a3"/>
            </w:rPr>
            <w:t>Выберит</w:t>
          </w:r>
          <w:r w:rsidRPr="000C2C93">
            <w:rPr>
              <w:rStyle w:val="a3"/>
            </w:rPr>
            <w:t>е элемент.</w:t>
          </w:r>
        </w:p>
      </w:docPartBody>
    </w:docPart>
    <w:docPart>
      <w:docPartPr>
        <w:name w:val="A9B3D00266B044FCB48FA432CFB532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677BFE-A617-4120-B730-84EDD181AFD5}"/>
      </w:docPartPr>
      <w:docPartBody>
        <w:p w:rsidR="00000000" w:rsidRDefault="00F55E9B">
          <w:pPr>
            <w:pStyle w:val="A9B3D00266B044FCB48FA432CFB53218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E9F8EBAF0D614009BE1A3D8B30E39B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0AFA2A-B95D-4A0C-9835-E9D6D1F0869D}"/>
      </w:docPartPr>
      <w:docPartBody>
        <w:p w:rsidR="00000000" w:rsidRDefault="00F55E9B">
          <w:pPr>
            <w:pStyle w:val="E9F8EBAF0D614009BE1A3D8B30E39BDF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FC1D3C77A6764EADAA181F49E673AE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20BABB-5EFD-4F36-9B01-D019C3961B9D}"/>
      </w:docPartPr>
      <w:docPartBody>
        <w:p w:rsidR="00000000" w:rsidRDefault="00F55E9B">
          <w:pPr>
            <w:pStyle w:val="FC1D3C77A6764EADAA181F49E673AE30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8635057512E146C0B11804F6052052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E28A09-55B0-4DF4-BF65-C13AC57B7E2C}"/>
      </w:docPartPr>
      <w:docPartBody>
        <w:p w:rsidR="00000000" w:rsidRDefault="00F55E9B">
          <w:pPr>
            <w:pStyle w:val="8635057512E146C0B11804F605205241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44D5EE326EEE4462983DE93B21EF7E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979AC7-48BE-4AE1-AD35-30D9199FFAFC}"/>
      </w:docPartPr>
      <w:docPartBody>
        <w:p w:rsidR="00000000" w:rsidRDefault="00F55E9B">
          <w:pPr>
            <w:pStyle w:val="44D5EE326EEE4462983DE93B21EF7E0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B330FBBE41745529CDDFE478D35F8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8D3898-C295-422D-96AC-A4AB73F000A7}"/>
      </w:docPartPr>
      <w:docPartBody>
        <w:p w:rsidR="00000000" w:rsidRDefault="00F55E9B">
          <w:pPr>
            <w:pStyle w:val="1B330FBBE41745529CDDFE478D35F8C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D755CA5247749AEAE297A05323FBF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BFACCB-8810-431B-8FF4-480F8575A128}"/>
      </w:docPartPr>
      <w:docPartBody>
        <w:p w:rsidR="00000000" w:rsidRDefault="00F55E9B">
          <w:pPr>
            <w:pStyle w:val="DD755CA5247749AEAE297A05323FBF2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FA31B9EC6964C79AA66AED571D2D3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CE6F8D-564D-438C-80C6-9BB981D3F4EF}"/>
      </w:docPartPr>
      <w:docPartBody>
        <w:p w:rsidR="00000000" w:rsidRDefault="00F55E9B">
          <w:pPr>
            <w:pStyle w:val="0FA31B9EC6964C79AA66AED571D2D30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12BCDFA2280410E87DF0C7384B648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9283A5-8583-48E5-AF9D-26F2E8F8661A}"/>
      </w:docPartPr>
      <w:docPartBody>
        <w:p w:rsidR="00000000" w:rsidRDefault="00F55E9B">
          <w:pPr>
            <w:pStyle w:val="512BCDFA2280410E87DF0C7384B6487D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CEA0A276A96C451BAC3B456F8FFB65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8D48B6-8C6F-4711-9757-04FC2945A40C}"/>
      </w:docPartPr>
      <w:docPartBody>
        <w:p w:rsidR="00000000" w:rsidRDefault="00F55E9B">
          <w:pPr>
            <w:pStyle w:val="CEA0A276A96C451BAC3B456F8FFB65E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6000EEA3AB44E5083C5F238E6922D3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C4B982-E542-49A3-B9F5-1FA15359E65A}"/>
      </w:docPartPr>
      <w:docPartBody>
        <w:p w:rsidR="00000000" w:rsidRDefault="00F55E9B">
          <w:pPr>
            <w:pStyle w:val="26000EEA3AB44E5083C5F238E6922D3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8D73712E5174B88BF7DE4AEFD493C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1BFBC-7E74-4B9E-AA7C-2CAE8E604164}"/>
      </w:docPartPr>
      <w:docPartBody>
        <w:p w:rsidR="00000000" w:rsidRDefault="00F55E9B">
          <w:pPr>
            <w:pStyle w:val="68D73712E5174B88BF7DE4AEFD493C8B"/>
          </w:pPr>
          <w:r>
            <w:rPr>
              <w:rStyle w:val="9"/>
              <w:sz w:val="16"/>
            </w:rPr>
            <w:t>Место</w:t>
          </w:r>
          <w:r>
            <w:rPr>
              <w:rStyle w:val="9"/>
              <w:sz w:val="16"/>
            </w:rPr>
            <w:t xml:space="preserve"> для ввода текста.</w:t>
          </w:r>
        </w:p>
      </w:docPartBody>
    </w:docPart>
    <w:docPart>
      <w:docPartPr>
        <w:name w:val="165239B527FE4D609C6EEC0A2D6A6D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6E3339-90DE-4CBF-B61C-B38F78140FE2}"/>
      </w:docPartPr>
      <w:docPartBody>
        <w:p w:rsidR="00000000" w:rsidRDefault="00F55E9B">
          <w:pPr>
            <w:pStyle w:val="165239B527FE4D609C6EEC0A2D6A6D89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EEACE5F161894F9C85D200A5F12F9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50C14B-B269-4947-9DC6-AB150AB58078}"/>
      </w:docPartPr>
      <w:docPartBody>
        <w:p w:rsidR="00000000" w:rsidRDefault="00F55E9B">
          <w:pPr>
            <w:pStyle w:val="EEACE5F161894F9C85D200A5F12F9EA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38770CDA487406CA1E68E0986709B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BE7ACE-06A4-4C72-8047-D04A4D162FD6}"/>
      </w:docPartPr>
      <w:docPartBody>
        <w:p w:rsidR="00000000" w:rsidRDefault="00F55E9B">
          <w:pPr>
            <w:pStyle w:val="638770CDA487406CA1E68E0986709B3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B53DF9F8BF2C4FA081FB3439EBAFBC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D983D7-8B98-46BF-8B89-555030F995FB}"/>
      </w:docPartPr>
      <w:docPartBody>
        <w:p w:rsidR="00000000" w:rsidRDefault="00F55E9B">
          <w:pPr>
            <w:pStyle w:val="B53DF9F8BF2C4FA081FB3439EBAFBC3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24F9FDD862A40F9921FAB91C8B7FB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01E279F-35C8-4C97-8340-F85AFE0D8AD0}"/>
      </w:docPartPr>
      <w:docPartBody>
        <w:p w:rsidR="00000000" w:rsidRDefault="00F55E9B">
          <w:pPr>
            <w:pStyle w:val="E24F9FDD862A40F9921FAB91C8B7FB2E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076D9790B8347AF866265F8AE54AE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A342B7-788F-4707-9B79-EC932AE175DD}"/>
      </w:docPartPr>
      <w:docPartBody>
        <w:p w:rsidR="00000000" w:rsidRDefault="00F55E9B">
          <w:pPr>
            <w:pStyle w:val="F076D9790B8347AF866265F8AE54AED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E52BD39B5ED47F1A3DD17907550C6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FA3F9-4CF3-4E20-BE82-7AF3E0C014B3}"/>
      </w:docPartPr>
      <w:docPartBody>
        <w:p w:rsidR="00000000" w:rsidRDefault="00F55E9B">
          <w:pPr>
            <w:pStyle w:val="6E52BD39B5ED47F1A3DD17907550C630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FA8886A3BE6944E78D23350878CEC6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3541CE-BD64-48C3-8789-CB67D2F41F9B}"/>
      </w:docPartPr>
      <w:docPartBody>
        <w:p w:rsidR="00000000" w:rsidRDefault="00F55E9B">
          <w:pPr>
            <w:pStyle w:val="FA8886A3BE6944E78D23350878CEC620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461CF3B01034FDB8EB70B7CD0E602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F30418-5346-4843-BD4C-8BBE8A506FF5}"/>
      </w:docPartPr>
      <w:docPartBody>
        <w:p w:rsidR="00000000" w:rsidRDefault="00F55E9B">
          <w:pPr>
            <w:pStyle w:val="9461CF3B01034FDB8EB70B7CD0E602D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EEFCF810FE604E2F83CBFE44793B8A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14F38B-DAA3-4DBC-BCB9-C6C1205ED128}"/>
      </w:docPartPr>
      <w:docPartBody>
        <w:p w:rsidR="00000000" w:rsidRDefault="00F55E9B">
          <w:pPr>
            <w:pStyle w:val="EEFCF810FE604E2F83CBFE44793B8A8F"/>
          </w:pPr>
          <w:r>
            <w:rPr>
              <w:rStyle w:val="9"/>
              <w:sz w:val="16"/>
            </w:rPr>
            <w:t xml:space="preserve">Место для ввода </w:t>
          </w:r>
          <w:r>
            <w:rPr>
              <w:rStyle w:val="9"/>
              <w:sz w:val="16"/>
            </w:rPr>
            <w:t>текста.</w:t>
          </w:r>
        </w:p>
      </w:docPartBody>
    </w:docPart>
    <w:docPart>
      <w:docPartPr>
        <w:name w:val="69F875C103BB4F6D80AA9119A277EBE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D581BD-1572-4D5E-AD3C-8C85C56324B9}"/>
      </w:docPartPr>
      <w:docPartBody>
        <w:p w:rsidR="00000000" w:rsidRDefault="00F55E9B">
          <w:pPr>
            <w:pStyle w:val="69F875C103BB4F6D80AA9119A277EBE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52545C57CC44ABDB9961881265A58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9B7C97-AD85-459B-8251-BDD9298E6624}"/>
      </w:docPartPr>
      <w:docPartBody>
        <w:p w:rsidR="00000000" w:rsidRDefault="00F55E9B">
          <w:pPr>
            <w:pStyle w:val="052545C57CC44ABDB9961881265A58F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715783C93D04208B2AB9A0217953B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E5A57C-CE95-43B1-97D3-DABD73C6370A}"/>
      </w:docPartPr>
      <w:docPartBody>
        <w:p w:rsidR="00000000" w:rsidRDefault="00F55E9B">
          <w:pPr>
            <w:pStyle w:val="7715783C93D04208B2AB9A0217953BF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9689F6A7C51A485D84758545E88E414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544EA-C998-433A-9C90-9DF045AFEFDC}"/>
      </w:docPartPr>
      <w:docPartBody>
        <w:p w:rsidR="00000000" w:rsidRDefault="00F55E9B">
          <w:pPr>
            <w:pStyle w:val="9689F6A7C51A485D84758545E88E414E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5E9B"/>
    <w:rsid w:val="00F55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DBE409848CFE4A59921B55083BD99B2C">
    <w:name w:val="DBE409848CFE4A59921B55083BD99B2C"/>
  </w:style>
  <w:style w:type="paragraph" w:customStyle="1" w:styleId="F1EC8DEB05F4463B89F1EDC7C6E1DC41">
    <w:name w:val="F1EC8DEB05F4463B89F1EDC7C6E1DC41"/>
  </w:style>
  <w:style w:type="paragraph" w:customStyle="1" w:styleId="C5EEF1FB4A8D4C26AF7C6AC23B4C756D">
    <w:name w:val="C5EEF1FB4A8D4C26AF7C6AC23B4C756D"/>
  </w:style>
  <w:style w:type="paragraph" w:customStyle="1" w:styleId="72D7FC4BA65144FDAD4D9608F1AE481C">
    <w:name w:val="72D7FC4BA65144FDAD4D9608F1AE481C"/>
  </w:style>
  <w:style w:type="paragraph" w:customStyle="1" w:styleId="470A2A9EE7764C66A9EF05A418DF011B">
    <w:name w:val="470A2A9EE7764C66A9EF05A418DF011B"/>
  </w:style>
  <w:style w:type="paragraph" w:customStyle="1" w:styleId="168784D096B94747B958857C6E6DC402">
    <w:name w:val="168784D096B94747B958857C6E6DC402"/>
  </w:style>
  <w:style w:type="paragraph" w:customStyle="1" w:styleId="BD179729E7ED475E8CE27F96637CE47A">
    <w:name w:val="BD179729E7ED475E8CE27F96637CE47A"/>
  </w:style>
  <w:style w:type="paragraph" w:customStyle="1" w:styleId="807185C51F6D4FF8A9CF269D4E9E34FD">
    <w:name w:val="807185C51F6D4FF8A9CF269D4E9E34FD"/>
  </w:style>
  <w:style w:type="paragraph" w:customStyle="1" w:styleId="A7B1F82808CF48309481C12072B81541">
    <w:name w:val="A7B1F82808CF48309481C12072B81541"/>
  </w:style>
  <w:style w:type="character" w:styleId="a3">
    <w:name w:val="Placeholder Text"/>
    <w:basedOn w:val="a0"/>
    <w:uiPriority w:val="99"/>
    <w:semiHidden/>
  </w:style>
  <w:style w:type="paragraph" w:customStyle="1" w:styleId="A02D3372A628407F9301E8376B26224F">
    <w:name w:val="A02D3372A628407F9301E8376B26224F"/>
  </w:style>
  <w:style w:type="paragraph" w:customStyle="1" w:styleId="3534EFA9A9C142259DCBB7D3E0900AF5">
    <w:name w:val="3534EFA9A9C142259DCBB7D3E0900AF5"/>
  </w:style>
  <w:style w:type="paragraph" w:customStyle="1" w:styleId="9301C7494DD2477DACE057A3F1D0FD2E">
    <w:name w:val="9301C7494DD2477DACE057A3F1D0FD2E"/>
  </w:style>
  <w:style w:type="paragraph" w:customStyle="1" w:styleId="28390FA7D8EC44EEB4F6C2E73D4EB38A">
    <w:name w:val="28390FA7D8EC44EEB4F6C2E73D4EB38A"/>
  </w:style>
  <w:style w:type="paragraph" w:customStyle="1" w:styleId="45DD46846D024EA7854C31BCD04C3B5F">
    <w:name w:val="45DD46846D024EA7854C31BCD04C3B5F"/>
  </w:style>
  <w:style w:type="paragraph" w:customStyle="1" w:styleId="3C0DAE8C514D44E6A025AC6B00D745AE">
    <w:name w:val="3C0DAE8C514D44E6A025AC6B00D745AE"/>
  </w:style>
  <w:style w:type="paragraph" w:customStyle="1" w:styleId="783E9A812B2B4C9287511A86A5D85F75">
    <w:name w:val="783E9A812B2B4C9287511A86A5D85F75"/>
  </w:style>
  <w:style w:type="paragraph" w:customStyle="1" w:styleId="DBC2674E3F8C4AF4819F50EAEE0C74E4">
    <w:name w:val="DBC2674E3F8C4AF4819F50EAEE0C74E4"/>
  </w:style>
  <w:style w:type="paragraph" w:customStyle="1" w:styleId="2E0C7F5DD2D6450BBFCCBFC9AAA59910">
    <w:name w:val="2E0C7F5DD2D6450BBFCCBFC9AAA59910"/>
  </w:style>
  <w:style w:type="paragraph" w:customStyle="1" w:styleId="98F77E56DAC24E66A33C77BFDD85089D">
    <w:name w:val="98F77E56DAC24E66A33C77BFDD85089D"/>
  </w:style>
  <w:style w:type="paragraph" w:customStyle="1" w:styleId="A903599475E541E283D5A81DECD47149">
    <w:name w:val="A903599475E541E283D5A81DECD47149"/>
  </w:style>
  <w:style w:type="paragraph" w:customStyle="1" w:styleId="896EA39690124466A23BF34FCD264FBC">
    <w:name w:val="896EA39690124466A23BF34FCD264FBC"/>
  </w:style>
  <w:style w:type="paragraph" w:customStyle="1" w:styleId="0A9091B49581498BB0BD2DA5EA6AB67E">
    <w:name w:val="0A9091B49581498BB0BD2DA5EA6AB67E"/>
  </w:style>
  <w:style w:type="paragraph" w:customStyle="1" w:styleId="A93BDA8E26B548BCACB247F4F0133C99">
    <w:name w:val="A93BDA8E26B548BCACB247F4F0133C99"/>
  </w:style>
  <w:style w:type="paragraph" w:customStyle="1" w:styleId="A9B3D00266B044FCB48FA432CFB53218">
    <w:name w:val="A9B3D00266B044FCB48FA432CFB53218"/>
  </w:style>
  <w:style w:type="paragraph" w:customStyle="1" w:styleId="E9F8EBAF0D614009BE1A3D8B30E39BDF">
    <w:name w:val="E9F8EBAF0D614009BE1A3D8B30E39BDF"/>
  </w:style>
  <w:style w:type="paragraph" w:customStyle="1" w:styleId="FC1D3C77A6764EADAA181F49E673AE30">
    <w:name w:val="FC1D3C77A6764EADAA181F49E673AE30"/>
  </w:style>
  <w:style w:type="paragraph" w:customStyle="1" w:styleId="8635057512E146C0B11804F605205241">
    <w:name w:val="8635057512E146C0B11804F605205241"/>
  </w:style>
  <w:style w:type="paragraph" w:customStyle="1" w:styleId="44D5EE326EEE4462983DE93B21EF7E0A">
    <w:name w:val="44D5EE326EEE4462983DE93B21EF7E0A"/>
  </w:style>
  <w:style w:type="paragraph" w:customStyle="1" w:styleId="1B330FBBE41745529CDDFE478D35F8CC">
    <w:name w:val="1B330FBBE41745529CDDFE478D35F8CC"/>
  </w:style>
  <w:style w:type="paragraph" w:customStyle="1" w:styleId="DD755CA5247749AEAE297A05323FBF24">
    <w:name w:val="DD755CA5247749AEAE297A05323FBF24"/>
  </w:style>
  <w:style w:type="paragraph" w:customStyle="1" w:styleId="0FA31B9EC6964C79AA66AED571D2D300">
    <w:name w:val="0FA31B9EC6964C79AA66AED571D2D300"/>
  </w:style>
  <w:style w:type="paragraph" w:customStyle="1" w:styleId="512BCDFA2280410E87DF0C7384B6487D">
    <w:name w:val="512BCDFA2280410E87DF0C7384B6487D"/>
  </w:style>
  <w:style w:type="paragraph" w:customStyle="1" w:styleId="CEA0A276A96C451BAC3B456F8FFB65EF">
    <w:name w:val="CEA0A276A96C451BAC3B456F8FFB65EF"/>
  </w:style>
  <w:style w:type="paragraph" w:customStyle="1" w:styleId="26000EEA3AB44E5083C5F238E6922D36">
    <w:name w:val="26000EEA3AB44E5083C5F238E6922D36"/>
  </w:style>
  <w:style w:type="paragraph" w:customStyle="1" w:styleId="68D73712E5174B88BF7DE4AEFD493C8B">
    <w:name w:val="68D73712E5174B88BF7DE4AEFD493C8B"/>
  </w:style>
  <w:style w:type="paragraph" w:customStyle="1" w:styleId="165239B527FE4D609C6EEC0A2D6A6D89">
    <w:name w:val="165239B527FE4D609C6EEC0A2D6A6D89"/>
  </w:style>
  <w:style w:type="paragraph" w:customStyle="1" w:styleId="EEACE5F161894F9C85D200A5F12F9EA4">
    <w:name w:val="EEACE5F161894F9C85D200A5F12F9EA4"/>
  </w:style>
  <w:style w:type="paragraph" w:customStyle="1" w:styleId="638770CDA487406CA1E68E0986709B3A">
    <w:name w:val="638770CDA487406CA1E68E0986709B3A"/>
  </w:style>
  <w:style w:type="paragraph" w:customStyle="1" w:styleId="B53DF9F8BF2C4FA081FB3439EBAFBC3E">
    <w:name w:val="B53DF9F8BF2C4FA081FB3439EBAFBC3E"/>
  </w:style>
  <w:style w:type="paragraph" w:customStyle="1" w:styleId="E24F9FDD862A40F9921FAB91C8B7FB2E">
    <w:name w:val="E24F9FDD862A40F9921FAB91C8B7FB2E"/>
  </w:style>
  <w:style w:type="paragraph" w:customStyle="1" w:styleId="F076D9790B8347AF866265F8AE54AED8">
    <w:name w:val="F076D9790B8347AF866265F8AE54AED8"/>
  </w:style>
  <w:style w:type="paragraph" w:customStyle="1" w:styleId="6E52BD39B5ED47F1A3DD17907550C630">
    <w:name w:val="6E52BD39B5ED47F1A3DD17907550C630"/>
  </w:style>
  <w:style w:type="paragraph" w:customStyle="1" w:styleId="FA8886A3BE6944E78D23350878CEC620">
    <w:name w:val="FA8886A3BE6944E78D23350878CEC620"/>
  </w:style>
  <w:style w:type="paragraph" w:customStyle="1" w:styleId="9461CF3B01034FDB8EB70B7CD0E602D8">
    <w:name w:val="9461CF3B01034FDB8EB70B7CD0E602D8"/>
  </w:style>
  <w:style w:type="paragraph" w:customStyle="1" w:styleId="EEFCF810FE604E2F83CBFE44793B8A8F">
    <w:name w:val="EEFCF810FE604E2F83CBFE44793B8A8F"/>
  </w:style>
  <w:style w:type="paragraph" w:customStyle="1" w:styleId="69F875C103BB4F6D80AA9119A277EBEC">
    <w:name w:val="69F875C103BB4F6D80AA9119A277EBEC"/>
  </w:style>
  <w:style w:type="paragraph" w:customStyle="1" w:styleId="052545C57CC44ABDB9961881265A58F4">
    <w:name w:val="052545C57CC44ABDB9961881265A58F4"/>
  </w:style>
  <w:style w:type="paragraph" w:customStyle="1" w:styleId="7715783C93D04208B2AB9A0217953BF5">
    <w:name w:val="7715783C93D04208B2AB9A0217953BF5"/>
  </w:style>
  <w:style w:type="paragraph" w:customStyle="1" w:styleId="9689F6A7C51A485D84758545E88E414E">
    <w:name w:val="9689F6A7C51A485D84758545E88E41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D91959-5A1B-4292-A552-036F15352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КЗ ТЭР ОС ОФ IP67 ИП</Template>
  <TotalTime>0</TotalTime>
  <Pages>2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ОС ОФ IP67</vt:lpstr>
    </vt:vector>
  </TitlesOfParts>
  <Company>vzljot</Company>
  <LinksUpToDate>false</LinksUpToDate>
  <CharactersWithSpaces>5055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ОС ОФ IP67</dc:title>
  <dc:subject/>
  <dc:creator>Беляков Александр Алексеевич</dc:creator>
  <cp:keywords/>
  <cp:lastModifiedBy>Беляков Александр Алексеевич</cp:lastModifiedBy>
  <cp:revision>2</cp:revision>
  <cp:lastPrinted>2023-08-07T08:48:00Z</cp:lastPrinted>
  <dcterms:created xsi:type="dcterms:W3CDTF">2026-03-20T04:24:00Z</dcterms:created>
  <dcterms:modified xsi:type="dcterms:W3CDTF">2026-03-20T04:24:00Z</dcterms:modified>
</cp:coreProperties>
</file>