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7515A5" w:rsidTr="00750966">
        <w:trPr>
          <w:trHeight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keepNext/>
              <w:widowControl w:val="0"/>
              <w:outlineLvl w:val="2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Город</w:t>
            </w:r>
          </w:p>
        </w:tc>
        <w:sdt>
          <w:sdtPr>
            <w:rPr>
              <w:sz w:val="16"/>
              <w:szCs w:val="16"/>
            </w:rPr>
            <w:id w:val="1638523982"/>
            <w:placeholder>
              <w:docPart w:val="D0DAB6AEA0DC46EAB15E27186C992BFB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7515A5" w:rsidRDefault="007515A5" w:rsidP="007515A5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515A5" w:rsidRDefault="007515A5" w:rsidP="007515A5">
            <w:pPr>
              <w:ind w:left="-43"/>
              <w:jc w:val="center"/>
              <w:rPr>
                <w:sz w:val="8"/>
                <w:szCs w:val="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5A11617A" wp14:editId="67D5659A">
                  <wp:simplePos x="0" y="0"/>
                  <wp:positionH relativeFrom="margin">
                    <wp:posOffset>565785</wp:posOffset>
                  </wp:positionH>
                  <wp:positionV relativeFrom="margin">
                    <wp:posOffset>0</wp:posOffset>
                  </wp:positionV>
                  <wp:extent cx="2236470" cy="561975"/>
                  <wp:effectExtent l="0" t="0" r="0" b="9525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515A5" w:rsidRDefault="007515A5" w:rsidP="007515A5">
            <w:pPr>
              <w:ind w:left="-43"/>
              <w:jc w:val="right"/>
              <w:rPr>
                <w:noProof/>
              </w:rPr>
            </w:pPr>
          </w:p>
          <w:p w:rsidR="007515A5" w:rsidRDefault="007515A5" w:rsidP="007515A5">
            <w:pPr>
              <w:ind w:left="-43"/>
              <w:jc w:val="right"/>
              <w:rPr>
                <w:noProof/>
              </w:rPr>
            </w:pPr>
          </w:p>
          <w:p w:rsidR="007515A5" w:rsidRDefault="007515A5" w:rsidP="007515A5">
            <w:pPr>
              <w:ind w:left="-43"/>
              <w:jc w:val="right"/>
              <w:rPr>
                <w:noProof/>
              </w:rPr>
            </w:pPr>
          </w:p>
          <w:p w:rsidR="007515A5" w:rsidRDefault="007515A5" w:rsidP="007515A5">
            <w:pPr>
              <w:ind w:left="-43"/>
              <w:jc w:val="right"/>
              <w:rPr>
                <w:bCs/>
                <w:sz w:val="18"/>
              </w:rPr>
            </w:pPr>
          </w:p>
          <w:p w:rsidR="007515A5" w:rsidRDefault="007515A5" w:rsidP="007515A5">
            <w:pPr>
              <w:tabs>
                <w:tab w:val="left" w:pos="1071"/>
                <w:tab w:val="left" w:pos="3056"/>
              </w:tabs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Россия</w:t>
            </w:r>
            <w:r>
              <w:rPr>
                <w:b/>
                <w:sz w:val="16"/>
                <w:szCs w:val="16"/>
              </w:rPr>
              <w:t xml:space="preserve">, 198097, Санкт-Петербург, ул. </w:t>
            </w:r>
            <w:proofErr w:type="spellStart"/>
            <w:r>
              <w:rPr>
                <w:b/>
                <w:sz w:val="16"/>
                <w:szCs w:val="16"/>
              </w:rPr>
              <w:t>Трефолева</w:t>
            </w:r>
            <w:proofErr w:type="spellEnd"/>
            <w:r>
              <w:rPr>
                <w:b/>
                <w:sz w:val="16"/>
                <w:szCs w:val="16"/>
              </w:rPr>
              <w:t>, 2БМ</w:t>
            </w:r>
          </w:p>
          <w:p w:rsidR="007515A5" w:rsidRDefault="007515A5" w:rsidP="007515A5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контакт- центр (бесплатный звонок)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8-800-333-888-7</w:t>
            </w:r>
          </w:p>
          <w:p w:rsidR="007515A5" w:rsidRDefault="007515A5" w:rsidP="007515A5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vzljot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ru</w:t>
            </w:r>
            <w:proofErr w:type="spellEnd"/>
          </w:p>
          <w:p w:rsidR="007515A5" w:rsidRDefault="007515A5" w:rsidP="007515A5">
            <w:pPr>
              <w:ind w:left="113"/>
              <w:jc w:val="both"/>
              <w:rPr>
                <w:b/>
                <w:bCs/>
                <w:color w:val="0000FF"/>
                <w:sz w:val="16"/>
                <w:szCs w:val="16"/>
                <w:u w:val="single"/>
              </w:rPr>
            </w:pPr>
            <w:r>
              <w:rPr>
                <w:b/>
                <w:bCs/>
                <w:spacing w:val="10"/>
                <w:sz w:val="16"/>
                <w:szCs w:val="16"/>
              </w:rPr>
              <w:t xml:space="preserve">Документация и программное обеспечение размещены на сайте </w:t>
            </w:r>
            <w:hyperlink r:id="rId9" w:history="1">
              <w:r>
                <w:rPr>
                  <w:rStyle w:val="a9"/>
                  <w:b/>
                  <w:bCs/>
                  <w:sz w:val="16"/>
                  <w:szCs w:val="16"/>
                  <w:lang w:val="en-US"/>
                </w:rPr>
                <w:t>www</w:t>
              </w:r>
              <w:r>
                <w:rPr>
                  <w:rStyle w:val="a9"/>
                  <w:b/>
                  <w:bCs/>
                  <w:sz w:val="16"/>
                  <w:szCs w:val="16"/>
                </w:rPr>
                <w:t>.</w:t>
              </w:r>
              <w:proofErr w:type="spellStart"/>
              <w:r>
                <w:rPr>
                  <w:rStyle w:val="a9"/>
                  <w:b/>
                  <w:bCs/>
                  <w:sz w:val="16"/>
                  <w:szCs w:val="16"/>
                  <w:lang w:val="en-US"/>
                </w:rPr>
                <w:t>vzljot</w:t>
              </w:r>
              <w:proofErr w:type="spellEnd"/>
              <w:r>
                <w:rPr>
                  <w:rStyle w:val="a9"/>
                  <w:b/>
                  <w:bCs/>
                  <w:sz w:val="16"/>
                  <w:szCs w:val="16"/>
                </w:rPr>
                <w:t>.</w:t>
              </w:r>
              <w:proofErr w:type="spellStart"/>
              <w:r>
                <w:rPr>
                  <w:rStyle w:val="a9"/>
                  <w:b/>
                  <w:bCs/>
                  <w:sz w:val="16"/>
                  <w:szCs w:val="16"/>
                  <w:lang w:val="en-US"/>
                </w:rPr>
                <w:t>ru</w:t>
              </w:r>
              <w:proofErr w:type="spellEnd"/>
            </w:hyperlink>
          </w:p>
        </w:tc>
      </w:tr>
      <w:tr w:rsidR="007515A5" w:rsidTr="0075096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sdt>
          <w:sdtPr>
            <w:rPr>
              <w:sz w:val="16"/>
              <w:szCs w:val="16"/>
            </w:rPr>
            <w:id w:val="-291519181"/>
            <w:placeholder>
              <w:docPart w:val="C23A1E12C7804A46B8DA9AF7795F442A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7515A5" w:rsidRDefault="007515A5" w:rsidP="007515A5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7515A5" w:rsidTr="0075096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ИНН</w:t>
            </w:r>
            <w:r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sdt>
          <w:sdtPr>
            <w:rPr>
              <w:sz w:val="16"/>
              <w:szCs w:val="16"/>
            </w:rPr>
            <w:id w:val="-1305085155"/>
            <w:placeholder>
              <w:docPart w:val="A09BA765282E4C45B5424CF287FD450C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7515A5" w:rsidRDefault="007515A5" w:rsidP="007515A5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7515A5" w:rsidTr="0075096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sdt>
          <w:sdtPr>
            <w:rPr>
              <w:sz w:val="16"/>
              <w:szCs w:val="16"/>
            </w:rPr>
            <w:id w:val="-349802822"/>
            <w:placeholder>
              <w:docPart w:val="29A5F78DC4174426A7AF2E1B1DADEBA6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7515A5" w:rsidRDefault="007515A5" w:rsidP="007515A5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7515A5" w:rsidTr="0075096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Почтовый адрес</w:t>
            </w:r>
          </w:p>
        </w:tc>
        <w:sdt>
          <w:sdtPr>
            <w:rPr>
              <w:sz w:val="16"/>
              <w:szCs w:val="16"/>
            </w:rPr>
            <w:id w:val="751400239"/>
            <w:placeholder>
              <w:docPart w:val="DCE1112A126A418A88F8BCEC61702A1B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7515A5" w:rsidRDefault="007515A5" w:rsidP="007515A5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7515A5" w:rsidTr="0075096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5A5" w:rsidRDefault="007515A5" w:rsidP="007515A5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1136331709"/>
            <w:placeholder>
              <w:docPart w:val="99675CD073554B25915944EA27A1A815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7515A5" w:rsidRDefault="007515A5" w:rsidP="007515A5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7515A5" w:rsidTr="0075096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5A5" w:rsidRDefault="007515A5" w:rsidP="007515A5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1510863614"/>
            <w:placeholder>
              <w:docPart w:val="07C3EDB2030A4361ABFA7F2C7CB59104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7515A5" w:rsidRDefault="007515A5" w:rsidP="007515A5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7515A5" w:rsidTr="0075096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sdt>
          <w:sdtPr>
            <w:rPr>
              <w:sz w:val="16"/>
              <w:szCs w:val="16"/>
            </w:rPr>
            <w:id w:val="-872692152"/>
            <w:placeholder>
              <w:docPart w:val="D74A9B983615419081F9A96715B66FAA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hideMark/>
              </w:tcPr>
              <w:p w:rsidR="007515A5" w:rsidRDefault="007515A5" w:rsidP="007515A5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750966" w:rsidTr="00750966">
        <w:trPr>
          <w:trHeight w:hRule="exact" w:val="227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966" w:rsidRDefault="0075096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Доставка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самовывоз</w:t>
            </w:r>
          </w:p>
        </w:tc>
        <w:sdt>
          <w:sdtPr>
            <w:rPr>
              <w:sz w:val="16"/>
              <w:szCs w:val="16"/>
            </w:rPr>
            <w:id w:val="-66195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750966" w:rsidRDefault="0075096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Ж/Д</w:t>
            </w:r>
          </w:p>
        </w:tc>
        <w:sdt>
          <w:sdtPr>
            <w:rPr>
              <w:sz w:val="16"/>
              <w:szCs w:val="16"/>
            </w:rPr>
            <w:id w:val="-1704552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750966" w:rsidRDefault="0075096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АВИА</w:t>
            </w:r>
          </w:p>
        </w:tc>
        <w:sdt>
          <w:sdtPr>
            <w:rPr>
              <w:sz w:val="16"/>
              <w:szCs w:val="16"/>
            </w:rPr>
            <w:id w:val="1466081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750966" w:rsidRDefault="00750966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966" w:rsidRDefault="00750966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7515A5" w:rsidTr="00750966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sdt>
          <w:sdtPr>
            <w:rPr>
              <w:sz w:val="16"/>
              <w:szCs w:val="16"/>
            </w:rPr>
            <w:id w:val="-339553180"/>
            <w:placeholder>
              <w:docPart w:val="62AB1B5338404C50B1979B2098D99D63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7515A5" w:rsidRDefault="007515A5" w:rsidP="007515A5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7515A5" w:rsidTr="00750966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tc>
          <w:tcPr>
            <w:tcW w:w="4652" w:type="dxa"/>
            <w:gridSpan w:val="7"/>
            <w:tcBorders>
              <w:top w:val="dotted" w:sz="8" w:space="0" w:color="auto"/>
              <w:left w:val="nil"/>
              <w:bottom w:val="nil"/>
              <w:right w:val="nil"/>
            </w:tcBorders>
            <w:hideMark/>
          </w:tcPr>
          <w:sdt>
            <w:sdtPr>
              <w:rPr>
                <w:rStyle w:val="ae"/>
              </w:rPr>
              <w:id w:val="1576167587"/>
              <w:placeholder>
                <w:docPart w:val="84C92D35D5A54ACC938D95CFAE2E8978"/>
              </w:placeholder>
              <w:showingPlcHdr/>
              <w:text/>
            </w:sdtPr>
            <w:sdtEndPr>
              <w:rPr>
                <w:rStyle w:val="ae"/>
              </w:rPr>
            </w:sdtEndPr>
            <w:sdtContent>
              <w:p w:rsidR="009A5829" w:rsidRDefault="009A5829" w:rsidP="009A5829">
                <w:pPr>
                  <w:rPr>
                    <w:rStyle w:val="ae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7515A5" w:rsidRDefault="007515A5" w:rsidP="009A5829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15A5" w:rsidRDefault="007515A5" w:rsidP="007515A5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750966" w:rsidTr="00750966">
        <w:trPr>
          <w:trHeight w:hRule="exact" w:val="284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sdt>
              <w:sdtPr>
                <w:rPr>
                  <w:rStyle w:val="ae"/>
                </w:rPr>
                <w:id w:val="-482938730"/>
                <w:placeholder>
                  <w:docPart w:val="2FD72B3E6C1849399F75EE1F2B44866D"/>
                </w:placeholder>
                <w:showingPlcHdr/>
                <w:date w:fullDate="2024-07-1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e"/>
                </w:rPr>
              </w:sdtEndPr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966" w:rsidRDefault="00750966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</w:tbl>
    <w:p w:rsidR="00750966" w:rsidRDefault="00750966" w:rsidP="00750966">
      <w:pPr>
        <w:rPr>
          <w:sz w:val="12"/>
          <w:szCs w:val="12"/>
        </w:rPr>
      </w:pPr>
    </w:p>
    <w:tbl>
      <w:tblPr>
        <w:tblW w:w="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8"/>
        <w:gridCol w:w="2152"/>
        <w:gridCol w:w="426"/>
        <w:gridCol w:w="2523"/>
        <w:gridCol w:w="2012"/>
        <w:gridCol w:w="2409"/>
      </w:tblGrid>
      <w:tr w:rsidR="00750966" w:rsidTr="00750966">
        <w:trPr>
          <w:trHeight w:val="20"/>
        </w:trPr>
        <w:tc>
          <w:tcPr>
            <w:tcW w:w="1218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rPr>
                <w:lang w:val="en-US"/>
              </w:rPr>
            </w:pPr>
            <w:r>
              <w:rPr>
                <w:b/>
              </w:rPr>
              <w:t>Заявка №</w:t>
            </w:r>
          </w:p>
        </w:tc>
        <w:sdt>
          <w:sdtPr>
            <w:rPr>
              <w:sz w:val="16"/>
              <w:szCs w:val="20"/>
            </w:rPr>
            <w:id w:val="-1395811656"/>
            <w:placeholder>
              <w:docPart w:val="E4B1B58A7F4F4BC98300EFAAC27786DE"/>
            </w:placeholder>
            <w:showingPlcHdr/>
            <w:text/>
          </w:sdtPr>
          <w:sdtEndPr/>
          <w:sdtContent>
            <w:tc>
              <w:tcPr>
                <w:tcW w:w="2152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750966" w:rsidRDefault="00750966">
                <w:pPr>
                  <w:rPr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750966" w:rsidRDefault="00750966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012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jc w:val="center"/>
              <w:rPr>
                <w:b/>
              </w:rPr>
            </w:pPr>
            <w:r>
              <w:rPr>
                <w:b/>
              </w:rPr>
              <w:t>Дата готовности</w:t>
            </w:r>
          </w:p>
        </w:tc>
        <w:sdt>
          <w:sdtPr>
            <w:rPr>
              <w:sz w:val="18"/>
              <w:szCs w:val="18"/>
              <w:lang w:val="en-US"/>
            </w:rPr>
            <w:id w:val="832415172"/>
            <w:placeholder>
              <w:docPart w:val="F603816369B8471082F20F1C2EB7D4E9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409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nil"/>
                  <w:right w:val="single" w:sz="12" w:space="0" w:color="auto"/>
                </w:tcBorders>
                <w:vAlign w:val="bottom"/>
                <w:hideMark/>
              </w:tcPr>
              <w:p w:rsidR="00750966" w:rsidRDefault="00750966">
                <w:pPr>
                  <w:rPr>
                    <w:sz w:val="18"/>
                    <w:szCs w:val="18"/>
                    <w:lang w:val="en-US"/>
                  </w:rPr>
                </w:pPr>
                <w:r>
                  <w:rPr>
                    <w:rStyle w:val="9"/>
                  </w:rPr>
                  <w:t>Место для ввода даты.</w:t>
                </w:r>
              </w:p>
            </w:tc>
          </w:sdtContent>
        </w:sdt>
      </w:tr>
      <w:tr w:rsidR="00750966" w:rsidTr="00750966">
        <w:trPr>
          <w:trHeight w:val="44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rPr>
                <w:sz w:val="16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50966" w:rsidRDefault="00750966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от 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750966" w:rsidRDefault="007509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09552288"/>
                <w:placeholder>
                  <w:docPart w:val="6239A8F3C3894B768C526CB63D9622CE"/>
                </w:placeholder>
                <w:showingPlcHdr/>
                <w:date w:fullDate="2024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rPr>
                <w:sz w:val="18"/>
                <w:szCs w:val="18"/>
                <w:lang w:val="en-US"/>
              </w:rPr>
            </w:pPr>
          </w:p>
        </w:tc>
      </w:tr>
      <w:tr w:rsidR="00750966" w:rsidTr="00750966">
        <w:trPr>
          <w:trHeight w:val="20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rPr>
                <w:sz w:val="16"/>
                <w:szCs w:val="20"/>
              </w:rPr>
            </w:pPr>
          </w:p>
        </w:tc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750966" w:rsidRDefault="00750966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750966" w:rsidRDefault="00750966">
            <w:pPr>
              <w:rPr>
                <w:b/>
              </w:rPr>
            </w:pPr>
          </w:p>
        </w:tc>
        <w:tc>
          <w:tcPr>
            <w:tcW w:w="24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0966" w:rsidRDefault="00750966">
            <w:pPr>
              <w:rPr>
                <w:sz w:val="2"/>
                <w:szCs w:val="2"/>
              </w:rPr>
            </w:pPr>
          </w:p>
        </w:tc>
      </w:tr>
    </w:tbl>
    <w:p w:rsidR="00750966" w:rsidRDefault="00750966" w:rsidP="00750966">
      <w:pPr>
        <w:pStyle w:val="6"/>
        <w:spacing w:before="0" w:after="0"/>
        <w:rPr>
          <w:rFonts w:ascii="Arial" w:hAnsi="Arial" w:cs="Arial"/>
          <w:sz w:val="24"/>
          <w:szCs w:val="28"/>
        </w:rPr>
      </w:pPr>
    </w:p>
    <w:tbl>
      <w:tblPr>
        <w:tblpPr w:leftFromText="180" w:rightFromText="180" w:vertAnchor="text" w:horzAnchor="margin" w:tblpY="33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6804"/>
      </w:tblGrid>
      <w:tr w:rsidR="00750966" w:rsidTr="00750966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966" w:rsidRDefault="00750966">
            <w:pPr>
              <w:pStyle w:val="a7"/>
              <w:spacing w:after="0"/>
              <w:jc w:val="right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ИНН конечного заказчика \ наименование конечного заказчика</w:t>
            </w:r>
          </w:p>
        </w:tc>
        <w:sdt>
          <w:sdtPr>
            <w:id w:val="-1197162873"/>
            <w:placeholder>
              <w:docPart w:val="C3C83FF7A705479B8C7F41712FDE505D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50966" w:rsidRDefault="00750966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750966" w:rsidTr="00750966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0966" w:rsidRDefault="00750966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Номер опросного листа</w:t>
            </w:r>
          </w:p>
        </w:tc>
        <w:sdt>
          <w:sdtPr>
            <w:id w:val="1299418640"/>
            <w:placeholder>
              <w:docPart w:val="B584C7CB188F4D429BAF09A1DCAFA129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50966" w:rsidRDefault="00750966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750966" w:rsidTr="00750966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0966" w:rsidRDefault="00750966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Позиция прибора</w:t>
            </w:r>
          </w:p>
        </w:tc>
        <w:sdt>
          <w:sdtPr>
            <w:id w:val="-798218918"/>
            <w:placeholder>
              <w:docPart w:val="9A040A8C53CE4D918991CCF3753970DE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750966" w:rsidRDefault="00750966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F5042B" w:rsidRPr="00830EDC" w:rsidRDefault="00F5042B" w:rsidP="00F5042B">
      <w:pPr>
        <w:pStyle w:val="6"/>
        <w:spacing w:before="0" w:after="0"/>
        <w:jc w:val="right"/>
        <w:rPr>
          <w:rFonts w:ascii="Arial" w:hAnsi="Arial" w:cs="Arial"/>
          <w:sz w:val="14"/>
          <w:szCs w:val="28"/>
        </w:rPr>
      </w:pPr>
      <w:r>
        <w:rPr>
          <w:rFonts w:ascii="Arial" w:hAnsi="Arial" w:cs="Arial"/>
          <w:sz w:val="24"/>
          <w:szCs w:val="28"/>
        </w:rPr>
        <w:br/>
      </w:r>
      <w:r w:rsidRPr="008A1215">
        <w:rPr>
          <w:rFonts w:ascii="Arial" w:hAnsi="Arial" w:cs="Arial"/>
          <w:sz w:val="24"/>
          <w:szCs w:val="28"/>
        </w:rPr>
        <w:t xml:space="preserve">Расходомер-счетчик электромагнитный ВЗЛЕТ ТЭР исполнения </w:t>
      </w:r>
      <w:r>
        <w:rPr>
          <w:rFonts w:ascii="Arial" w:hAnsi="Arial" w:cs="Arial"/>
          <w:sz w:val="24"/>
          <w:szCs w:val="28"/>
        </w:rPr>
        <w:t xml:space="preserve">ИФ </w:t>
      </w:r>
      <w:r w:rsidRPr="008A1215">
        <w:rPr>
          <w:rFonts w:ascii="Arial" w:hAnsi="Arial" w:cs="Arial"/>
          <w:sz w:val="20"/>
        </w:rPr>
        <w:t>(</w:t>
      </w:r>
      <w:proofErr w:type="spellStart"/>
      <w:r>
        <w:rPr>
          <w:rFonts w:ascii="Arial" w:hAnsi="Arial" w:cs="Arial"/>
          <w:sz w:val="20"/>
        </w:rPr>
        <w:t>износоустойчевые</w:t>
      </w:r>
      <w:proofErr w:type="spellEnd"/>
      <w:r w:rsidRPr="008A1215">
        <w:rPr>
          <w:rFonts w:ascii="Arial" w:hAnsi="Arial" w:cs="Arial"/>
          <w:sz w:val="20"/>
        </w:rPr>
        <w:t xml:space="preserve">) </w:t>
      </w:r>
      <w:r w:rsidRPr="008A1215">
        <w:rPr>
          <w:rFonts w:ascii="Arial" w:hAnsi="Arial" w:cs="Arial"/>
          <w:sz w:val="24"/>
          <w:szCs w:val="28"/>
        </w:rPr>
        <w:t>степень</w:t>
      </w:r>
      <w:r w:rsidRPr="008A1215">
        <w:rPr>
          <w:rFonts w:ascii="Arial" w:hAnsi="Arial" w:cs="Arial"/>
          <w:sz w:val="20"/>
        </w:rPr>
        <w:t xml:space="preserve"> </w:t>
      </w:r>
      <w:r w:rsidRPr="008A1215">
        <w:rPr>
          <w:rFonts w:ascii="Arial" w:hAnsi="Arial" w:cs="Arial"/>
          <w:sz w:val="24"/>
          <w:szCs w:val="28"/>
        </w:rPr>
        <w:t>защиты</w:t>
      </w:r>
      <w:r w:rsidRPr="008A1215">
        <w:rPr>
          <w:rFonts w:ascii="Arial" w:hAnsi="Arial" w:cs="Arial"/>
          <w:sz w:val="20"/>
        </w:rPr>
        <w:t xml:space="preserve"> </w:t>
      </w:r>
      <w:r w:rsidRPr="008A1215">
        <w:rPr>
          <w:rFonts w:ascii="Arial" w:hAnsi="Arial" w:cs="Arial"/>
          <w:sz w:val="24"/>
          <w:szCs w:val="28"/>
          <w:lang w:val="en-US"/>
        </w:rPr>
        <w:t>IP</w:t>
      </w:r>
      <w:r w:rsidRPr="008A1215">
        <w:rPr>
          <w:rFonts w:ascii="Arial" w:hAnsi="Arial" w:cs="Arial"/>
          <w:sz w:val="24"/>
          <w:szCs w:val="28"/>
        </w:rPr>
        <w:t>67</w:t>
      </w:r>
      <w:r>
        <w:rPr>
          <w:rFonts w:ascii="Arial" w:hAnsi="Arial" w:cs="Arial"/>
          <w:sz w:val="24"/>
          <w:szCs w:val="28"/>
        </w:rPr>
        <w:t xml:space="preserve"> с возможностью имитационной поверки</w:t>
      </w:r>
      <w:r>
        <w:rPr>
          <w:rFonts w:ascii="Arial" w:hAnsi="Arial" w:cs="Arial"/>
          <w:sz w:val="24"/>
          <w:szCs w:val="28"/>
        </w:rPr>
        <w:br/>
      </w:r>
    </w:p>
    <w:tbl>
      <w:tblPr>
        <w:tblW w:w="8114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9"/>
        <w:gridCol w:w="2126"/>
        <w:gridCol w:w="709"/>
      </w:tblGrid>
      <w:tr w:rsidR="00750966" w:rsidTr="00750966">
        <w:trPr>
          <w:trHeight w:val="227"/>
        </w:trPr>
        <w:tc>
          <w:tcPr>
            <w:tcW w:w="527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  <w:hideMark/>
          </w:tcPr>
          <w:p w:rsidR="00750966" w:rsidRDefault="00750966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Количество комплектов однотипных приборов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ae"/>
              </w:rPr>
              <w:id w:val="-466659985"/>
              <w:placeholder>
                <w:docPart w:val="E297E7D291B6467C9698E1E35480805A"/>
              </w:placeholder>
              <w:showingPlcHdr/>
              <w:text/>
            </w:sdtPr>
            <w:sdtEndPr>
              <w:rPr>
                <w:rStyle w:val="ae"/>
              </w:rPr>
            </w:sdtEndPr>
            <w:sdtContent>
              <w:p w:rsidR="00750966" w:rsidRPr="009A5829" w:rsidRDefault="009A5829" w:rsidP="009A5829">
                <w:pPr>
                  <w:jc w:val="center"/>
                  <w:rPr>
                    <w:rFonts w:asciiTheme="minorHAnsi" w:hAnsiTheme="minorHAnsi" w:cs="Calibri"/>
                    <w:b/>
                    <w:sz w:val="18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750966" w:rsidRDefault="00750966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шт.</w:t>
            </w:r>
          </w:p>
        </w:tc>
      </w:tr>
    </w:tbl>
    <w:p w:rsidR="00F5042B" w:rsidRDefault="00F5042B" w:rsidP="00F5042B">
      <w:pPr>
        <w:rPr>
          <w:b/>
          <w:i/>
          <w:sz w:val="8"/>
          <w:szCs w:val="8"/>
        </w:rPr>
      </w:pPr>
    </w:p>
    <w:tbl>
      <w:tblPr>
        <w:tblW w:w="2768" w:type="pct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246"/>
        <w:gridCol w:w="709"/>
      </w:tblGrid>
      <w:tr w:rsidR="00317FED" w:rsidRPr="005B64C2" w:rsidTr="00317FED">
        <w:trPr>
          <w:trHeight w:hRule="exact" w:val="227"/>
        </w:trPr>
        <w:tc>
          <w:tcPr>
            <w:tcW w:w="5245" w:type="dxa"/>
            <w:tcBorders>
              <w:right w:val="single" w:sz="12" w:space="0" w:color="auto"/>
            </w:tcBorders>
            <w:vAlign w:val="center"/>
          </w:tcPr>
          <w:p w:rsidR="00317FED" w:rsidRPr="005B64C2" w:rsidRDefault="00317FED" w:rsidP="008A61F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Защитное покрытие </w:t>
            </w:r>
            <w:proofErr w:type="spellStart"/>
            <w:r>
              <w:rPr>
                <w:b/>
                <w:sz w:val="16"/>
                <w:szCs w:val="16"/>
                <w:lang w:val="en-US"/>
              </w:rPr>
              <w:t>Halar</w:t>
            </w:r>
            <w:proofErr w:type="spellEnd"/>
            <w:r w:rsidRPr="007A0AD6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для агрессивной внешней среды</w:t>
            </w:r>
            <w:r w:rsidRPr="007A0AD6">
              <w:rPr>
                <w:b/>
                <w:sz w:val="16"/>
                <w:szCs w:val="16"/>
              </w:rPr>
              <w:t>:</w:t>
            </w:r>
          </w:p>
        </w:tc>
        <w:sdt>
          <w:sdtPr>
            <w:rPr>
              <w:sz w:val="16"/>
              <w:szCs w:val="16"/>
            </w:rPr>
            <w:id w:val="1203913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317FED" w:rsidRPr="005B64C2" w:rsidRDefault="00317FED" w:rsidP="008A61F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317FED" w:rsidRDefault="00317FED" w:rsidP="00F5042B">
      <w:pPr>
        <w:rPr>
          <w:b/>
          <w:i/>
          <w:sz w:val="8"/>
          <w:szCs w:val="8"/>
        </w:rPr>
      </w:pPr>
    </w:p>
    <w:tbl>
      <w:tblPr>
        <w:tblW w:w="8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42"/>
        <w:gridCol w:w="1198"/>
        <w:gridCol w:w="1198"/>
        <w:gridCol w:w="358"/>
        <w:gridCol w:w="358"/>
        <w:gridCol w:w="332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564"/>
      </w:tblGrid>
      <w:tr w:rsidR="00F5042B" w:rsidRPr="00074F70" w:rsidTr="00B83404">
        <w:trPr>
          <w:trHeight w:val="134"/>
        </w:trPr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042B" w:rsidRPr="00074F70" w:rsidRDefault="00F5042B" w:rsidP="00F5042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 w:rsidRPr="00074F7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5042B" w:rsidRDefault="00F5042B" w:rsidP="00F5042B">
            <w:pPr>
              <w:rPr>
                <w:sz w:val="18"/>
                <w:szCs w:val="18"/>
              </w:rPr>
            </w:pPr>
            <w:r w:rsidRPr="00A353E7">
              <w:rPr>
                <w:i/>
                <w:sz w:val="18"/>
                <w:szCs w:val="18"/>
              </w:rPr>
              <w:t>исполнение</w:t>
            </w:r>
          </w:p>
        </w:tc>
        <w:tc>
          <w:tcPr>
            <w:tcW w:w="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85" w:type="dxa"/>
              <w:right w:w="85" w:type="dxa"/>
            </w:tcMar>
            <w:vAlign w:val="center"/>
          </w:tcPr>
          <w:sdt>
            <w:sdtPr>
              <w:rPr>
                <w:b/>
                <w:sz w:val="16"/>
                <w:szCs w:val="16"/>
              </w:rPr>
              <w:id w:val="-1891023562"/>
              <w:placeholder>
                <w:docPart w:val="512FFACC4D5D40C89DBDDB8347C4D10D"/>
              </w:placeholder>
              <w:dropDownList>
                <w:listItem w:displayText="_________" w:value="_________"/>
                <w:listItem w:displayText="ИФ-050" w:value="ИФ-050"/>
                <w:listItem w:displayText="ИФ-065" w:value="ИФ-065"/>
                <w:listItem w:displayText="ИФ-080" w:value="ИФ-080"/>
                <w:listItem w:displayText="ИФ-100" w:value="ИФ-100"/>
                <w:listItem w:displayText="ИФ-150" w:value="ИФ-150"/>
                <w:listItem w:displayText="ИФ-200" w:value="ИФ-200"/>
                <w:listItem w:displayText="ИФ-250" w:value="ИФ-250"/>
                <w:listItem w:displayText="ИФ-300" w:value="ИФ-300"/>
                <w:listItem w:displayText="ИФ-350" w:value="ИФ-350"/>
                <w:listItem w:displayText="ИФ-400" w:value="ИФ-400"/>
                <w:listItem w:displayText="ИФ-450" w:value="ИФ-450"/>
                <w:listItem w:displayText="ИФ-500" w:value="ИФ-500"/>
              </w:dropDownList>
            </w:sdtPr>
            <w:sdtEndPr/>
            <w:sdtContent>
              <w:p w:rsidR="00F5042B" w:rsidRPr="00750966" w:rsidRDefault="00026BE9" w:rsidP="00F5042B">
                <w:pPr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_________</w:t>
                </w:r>
              </w:p>
            </w:sdtContent>
          </w:sdt>
        </w:tc>
        <w:tc>
          <w:tcPr>
            <w:tcW w:w="35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F5042B" w:rsidRPr="00074F70" w:rsidRDefault="00F5042B" w:rsidP="00F5042B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F5042B" w:rsidRPr="00074F70" w:rsidRDefault="00F5042B" w:rsidP="00CE0BE5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1</w:t>
            </w:r>
            <w:r w:rsidR="00CE0BE5">
              <w:rPr>
                <w:sz w:val="18"/>
                <w:szCs w:val="18"/>
              </w:rPr>
              <w:t>1</w:t>
            </w:r>
          </w:p>
        </w:tc>
        <w:tc>
          <w:tcPr>
            <w:tcW w:w="3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F5042B" w:rsidRPr="00074F70" w:rsidRDefault="00F5042B" w:rsidP="00F5042B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042B" w:rsidRPr="00074F70" w:rsidRDefault="00F5042B" w:rsidP="00F5042B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3</w:t>
            </w:r>
            <w:sdt>
              <w:sdtPr>
                <w:rPr>
                  <w:sz w:val="18"/>
                  <w:szCs w:val="18"/>
                </w:rPr>
                <w:id w:val="512115454"/>
                <w:placeholder>
                  <w:docPart w:val="EDD94E2343D248AD8C2567B6462393D3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</w:dropDownList>
              </w:sdtPr>
              <w:sdtEndPr/>
              <w:sdtContent>
                <w:r w:rsidR="00026BE9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4</w:t>
            </w:r>
            <w:sdt>
              <w:sdtPr>
                <w:rPr>
                  <w:sz w:val="18"/>
                  <w:szCs w:val="18"/>
                </w:rPr>
                <w:id w:val="1998758787"/>
                <w:placeholder>
                  <w:docPart w:val="847FCAD126E14704A6519246CAB55A8A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</w:dropDownList>
              </w:sdtPr>
              <w:sdtEndPr/>
              <w:sdtContent>
                <w:r w:rsidR="00026BE9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5</w:t>
            </w:r>
            <w:sdt>
              <w:sdtPr>
                <w:rPr>
                  <w:sz w:val="18"/>
                  <w:szCs w:val="18"/>
                </w:rPr>
                <w:id w:val="-399675180"/>
                <w:placeholder>
                  <w:docPart w:val="52C047DED6D84ADCBFBA1C735618CE7A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026BE9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6</w:t>
            </w:r>
            <w:sdt>
              <w:sdtPr>
                <w:rPr>
                  <w:sz w:val="18"/>
                  <w:szCs w:val="18"/>
                </w:rPr>
                <w:id w:val="-1552604387"/>
                <w:placeholder>
                  <w:docPart w:val="37140F767C5A4108BC19407E85D5F657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 w:rsidR="00026BE9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sdt>
              <w:sdtPr>
                <w:rPr>
                  <w:sz w:val="18"/>
                  <w:szCs w:val="18"/>
                </w:rPr>
                <w:id w:val="859318963"/>
                <w:placeholder>
                  <w:docPart w:val="1B2B84237D2F452EB3FABC78A03F1191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</w:dropDownList>
              </w:sdtPr>
              <w:sdtEndPr/>
              <w:sdtContent>
                <w:r w:rsidR="00026BE9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sdt>
              <w:sdtPr>
                <w:rPr>
                  <w:sz w:val="18"/>
                  <w:szCs w:val="18"/>
                </w:rPr>
                <w:id w:val="1861541882"/>
                <w:placeholder>
                  <w:docPart w:val="E6F42440E7F246C9B4EFAB204FFFC333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 w:rsidR="00026BE9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042B" w:rsidRPr="0003130B" w:rsidRDefault="00F5042B" w:rsidP="00F5042B">
            <w:pPr>
              <w:ind w:left="57"/>
              <w:rPr>
                <w:sz w:val="18"/>
                <w:szCs w:val="18"/>
              </w:rPr>
            </w:pPr>
            <w:r w:rsidRPr="0003130B">
              <w:rPr>
                <w:sz w:val="18"/>
                <w:szCs w:val="18"/>
              </w:rPr>
              <w:t>И</w:t>
            </w:r>
            <w:sdt>
              <w:sdtPr>
                <w:rPr>
                  <w:sz w:val="18"/>
                  <w:szCs w:val="18"/>
                </w:rPr>
                <w:id w:val="1504082834"/>
                <w:placeholder>
                  <w:docPart w:val="DB9217DEEA8545D6A3848DFFE3AE1A75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026BE9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</w:tr>
    </w:tbl>
    <w:tbl>
      <w:tblPr>
        <w:tblpPr w:leftFromText="180" w:rightFromText="180" w:vertAnchor="text" w:horzAnchor="margin" w:tblpY="136"/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120"/>
        <w:gridCol w:w="2108"/>
        <w:gridCol w:w="3137"/>
        <w:gridCol w:w="2392"/>
      </w:tblGrid>
      <w:tr w:rsidR="00F5042B" w:rsidRPr="00074F70" w:rsidTr="00750966">
        <w:trPr>
          <w:trHeight w:hRule="exact" w:val="227"/>
        </w:trPr>
        <w:tc>
          <w:tcPr>
            <w:tcW w:w="1450" w:type="pct"/>
            <w:tcBorders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диапазон температур</w:t>
            </w:r>
            <w:r>
              <w:rPr>
                <w:b/>
                <w:sz w:val="16"/>
                <w:szCs w:val="16"/>
              </w:rPr>
              <w:t>ы</w:t>
            </w:r>
            <w:r w:rsidRPr="00074F70">
              <w:rPr>
                <w:b/>
                <w:sz w:val="16"/>
                <w:szCs w:val="16"/>
              </w:rPr>
              <w:t xml:space="preserve">, </w:t>
            </w:r>
            <w:r>
              <w:rPr>
                <w:b/>
                <w:sz w:val="16"/>
                <w:szCs w:val="16"/>
              </w:rPr>
              <w:t>°</w:t>
            </w:r>
            <w:r w:rsidRPr="00074F70">
              <w:rPr>
                <w:b/>
                <w:sz w:val="16"/>
                <w:szCs w:val="16"/>
              </w:rPr>
              <w:t>С</w:t>
            </w:r>
          </w:p>
        </w:tc>
        <w:tc>
          <w:tcPr>
            <w:tcW w:w="9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e"/>
              </w:rPr>
              <w:id w:val="1987198854"/>
              <w:placeholder>
                <w:docPart w:val="A61E92A67AAD4BBDB1603CFFE5D13701"/>
              </w:placeholder>
              <w:showingPlcHdr/>
              <w:text/>
            </w:sdtPr>
            <w:sdtEndPr>
              <w:rPr>
                <w:rStyle w:val="ae"/>
              </w:rPr>
            </w:sdtEndPr>
            <w:sdtContent>
              <w:p w:rsidR="00750966" w:rsidRDefault="00750966" w:rsidP="00750966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F5042B" w:rsidRPr="00074F70" w:rsidRDefault="00F5042B" w:rsidP="00F5042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58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5042B" w:rsidRPr="00074F70" w:rsidRDefault="00F5042B" w:rsidP="00F5042B">
            <w:pPr>
              <w:jc w:val="center"/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 xml:space="preserve">материал трубопровода       </w:t>
            </w:r>
          </w:p>
        </w:tc>
        <w:tc>
          <w:tcPr>
            <w:tcW w:w="111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e"/>
              </w:rPr>
              <w:id w:val="-419328067"/>
              <w:placeholder>
                <w:docPart w:val="56BD4AF8D32643E19190CE58055C8266"/>
              </w:placeholder>
              <w:showingPlcHdr/>
              <w:text/>
            </w:sdtPr>
            <w:sdtEndPr>
              <w:rPr>
                <w:rStyle w:val="ae"/>
              </w:rPr>
            </w:sdtEndPr>
            <w:sdtContent>
              <w:p w:rsidR="00750966" w:rsidRDefault="00750966" w:rsidP="00750966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F5042B" w:rsidRPr="00074F70" w:rsidRDefault="00F5042B" w:rsidP="00F5042B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D643BE" w:rsidRPr="00D643BE" w:rsidRDefault="00D643BE" w:rsidP="00F5042B">
      <w:pPr>
        <w:rPr>
          <w:b/>
          <w:i/>
          <w:sz w:val="12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84"/>
        <w:gridCol w:w="8773"/>
      </w:tblGrid>
      <w:tr w:rsidR="00D643BE" w:rsidRPr="001367BC" w:rsidTr="00D643BE">
        <w:trPr>
          <w:trHeight w:hRule="exact" w:val="227"/>
        </w:trPr>
        <w:tc>
          <w:tcPr>
            <w:tcW w:w="1985" w:type="dxa"/>
            <w:tcBorders>
              <w:right w:val="single" w:sz="12" w:space="0" w:color="auto"/>
            </w:tcBorders>
            <w:vAlign w:val="center"/>
          </w:tcPr>
          <w:p w:rsidR="00D643BE" w:rsidRPr="00D643BE" w:rsidRDefault="00D643BE" w:rsidP="00D643BE">
            <w:pPr>
              <w:rPr>
                <w:b/>
                <w:i/>
                <w:sz w:val="20"/>
                <w:szCs w:val="16"/>
              </w:rPr>
            </w:pPr>
            <w:r>
              <w:rPr>
                <w:b/>
                <w:i/>
                <w:sz w:val="20"/>
                <w:szCs w:val="16"/>
              </w:rPr>
              <w:t>Измеряемая среда</w:t>
            </w:r>
          </w:p>
        </w:tc>
        <w:tc>
          <w:tcPr>
            <w:tcW w:w="87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e"/>
              </w:rPr>
              <w:id w:val="435410941"/>
              <w:placeholder>
                <w:docPart w:val="532D6E810B1341EFB0C7C9A6B15351E6"/>
              </w:placeholder>
              <w:showingPlcHdr/>
              <w:text/>
            </w:sdtPr>
            <w:sdtEndPr>
              <w:rPr>
                <w:rStyle w:val="ae"/>
              </w:rPr>
            </w:sdtEndPr>
            <w:sdtContent>
              <w:p w:rsidR="00D643BE" w:rsidRPr="00750966" w:rsidRDefault="00750966" w:rsidP="00750966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</w:tc>
      </w:tr>
    </w:tbl>
    <w:p w:rsidR="00D643BE" w:rsidRPr="00D643BE" w:rsidRDefault="00D643BE" w:rsidP="00F5042B">
      <w:pPr>
        <w:rPr>
          <w:b/>
          <w:i/>
          <w:sz w:val="12"/>
          <w:szCs w:val="20"/>
        </w:rPr>
      </w:pPr>
    </w:p>
    <w:tbl>
      <w:tblPr>
        <w:tblW w:w="257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35"/>
        <w:gridCol w:w="731"/>
        <w:gridCol w:w="1254"/>
        <w:gridCol w:w="709"/>
      </w:tblGrid>
      <w:tr w:rsidR="00D643BE" w:rsidRPr="003C756F" w:rsidTr="008C1150">
        <w:trPr>
          <w:trHeight w:hRule="exact" w:val="227"/>
        </w:trPr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D643BE" w:rsidRPr="003C756F" w:rsidRDefault="00D643BE" w:rsidP="008C1150">
            <w:pPr>
              <w:rPr>
                <w:b/>
                <w:sz w:val="16"/>
                <w:szCs w:val="16"/>
              </w:rPr>
            </w:pPr>
            <w:r w:rsidRPr="00F5042B">
              <w:rPr>
                <w:b/>
                <w:i/>
                <w:sz w:val="20"/>
                <w:szCs w:val="16"/>
              </w:rPr>
              <w:t>Футеровка:</w:t>
            </w:r>
            <w:r w:rsidRPr="00F5042B">
              <w:rPr>
                <w:b/>
                <w:sz w:val="20"/>
                <w:szCs w:val="16"/>
              </w:rPr>
              <w:t xml:space="preserve">        </w:t>
            </w:r>
            <w:r>
              <w:rPr>
                <w:b/>
                <w:sz w:val="16"/>
                <w:szCs w:val="16"/>
              </w:rPr>
              <w:t>Фторопласт</w:t>
            </w:r>
          </w:p>
        </w:tc>
        <w:tc>
          <w:tcPr>
            <w:tcW w:w="7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43BE" w:rsidRPr="001367BC" w:rsidRDefault="00825DA6" w:rsidP="008C1150">
            <w:pPr>
              <w:jc w:val="center"/>
              <w:rPr>
                <w:b/>
                <w:sz w:val="16"/>
                <w:szCs w:val="16"/>
              </w:rPr>
            </w:pPr>
            <w:sdt>
              <w:sdtPr>
                <w:rPr>
                  <w:b/>
                  <w:sz w:val="16"/>
                  <w:szCs w:val="16"/>
                </w:rPr>
                <w:id w:val="1061445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43BE"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sdtContent>
            </w:sdt>
            <w:r w:rsidR="00D643BE" w:rsidRPr="001367BC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25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643BE" w:rsidRPr="003C756F" w:rsidRDefault="00D643BE" w:rsidP="008C11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Полиуретан</w:t>
            </w:r>
          </w:p>
        </w:tc>
        <w:sdt>
          <w:sdtPr>
            <w:rPr>
              <w:b/>
              <w:sz w:val="16"/>
              <w:szCs w:val="16"/>
            </w:rPr>
            <w:id w:val="1936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643BE" w:rsidRPr="003C756F" w:rsidRDefault="00026BE9" w:rsidP="008C115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F5042B" w:rsidRPr="003C756F" w:rsidRDefault="00F5042B" w:rsidP="00F5042B">
      <w:pPr>
        <w:rPr>
          <w:b/>
          <w:i/>
          <w:sz w:val="20"/>
          <w:szCs w:val="20"/>
        </w:rPr>
      </w:pPr>
      <w:r w:rsidRPr="00317FED">
        <w:rPr>
          <w:b/>
          <w:i/>
          <w:sz w:val="16"/>
          <w:szCs w:val="20"/>
        </w:rPr>
        <w:br/>
      </w:r>
      <w:r>
        <w:rPr>
          <w:b/>
          <w:i/>
          <w:sz w:val="20"/>
          <w:szCs w:val="20"/>
        </w:rPr>
        <w:t xml:space="preserve">Модель </w:t>
      </w:r>
      <w:r w:rsidRPr="003C756F">
        <w:rPr>
          <w:b/>
          <w:i/>
          <w:sz w:val="20"/>
          <w:szCs w:val="20"/>
        </w:rPr>
        <w:t>расходомера: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45"/>
        <w:gridCol w:w="3828"/>
        <w:gridCol w:w="424"/>
        <w:gridCol w:w="710"/>
        <w:gridCol w:w="4567"/>
        <w:gridCol w:w="378"/>
      </w:tblGrid>
      <w:tr w:rsidR="00F5042B" w:rsidRPr="003C756F" w:rsidTr="00313332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42B" w:rsidRPr="003C756F" w:rsidRDefault="00F5042B" w:rsidP="00AE75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</w:t>
            </w:r>
            <w:r w:rsidRPr="003C756F">
              <w:rPr>
                <w:b/>
                <w:sz w:val="16"/>
                <w:szCs w:val="16"/>
              </w:rPr>
              <w:t>Ф-050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42B" w:rsidRPr="003C756F" w:rsidRDefault="00F5042B" w:rsidP="00AE75EF">
            <w:pPr>
              <w:rPr>
                <w:sz w:val="16"/>
                <w:szCs w:val="16"/>
              </w:rPr>
            </w:pPr>
            <w:r w:rsidRPr="003C756F">
              <w:rPr>
                <w:sz w:val="16"/>
                <w:szCs w:val="16"/>
              </w:rPr>
              <w:t xml:space="preserve">фланцевый, </w:t>
            </w:r>
            <w:r w:rsidRPr="003C756F">
              <w:rPr>
                <w:sz w:val="16"/>
                <w:szCs w:val="16"/>
                <w:lang w:val="en-US"/>
              </w:rPr>
              <w:t>DN</w:t>
            </w:r>
            <w:r w:rsidRPr="003C756F">
              <w:rPr>
                <w:sz w:val="16"/>
                <w:szCs w:val="16"/>
              </w:rPr>
              <w:t xml:space="preserve"> 50</w:t>
            </w:r>
          </w:p>
        </w:tc>
        <w:sdt>
          <w:sdtPr>
            <w:rPr>
              <w:sz w:val="16"/>
              <w:szCs w:val="16"/>
            </w:rPr>
            <w:id w:val="-2107104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042B" w:rsidRPr="003C756F" w:rsidRDefault="003E0492" w:rsidP="00AE75E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3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B" w:rsidRPr="000465A9" w:rsidRDefault="00F5042B" w:rsidP="00AE75EF">
            <w:pPr>
              <w:jc w:val="center"/>
              <w:rPr>
                <w:b/>
                <w:sz w:val="16"/>
                <w:szCs w:val="16"/>
              </w:rPr>
            </w:pPr>
            <w:r w:rsidRPr="00C63B12">
              <w:rPr>
                <w:b/>
                <w:sz w:val="16"/>
                <w:szCs w:val="16"/>
              </w:rPr>
              <w:t>ИФ-250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42B" w:rsidRPr="00C63B12" w:rsidRDefault="00F5042B" w:rsidP="00AE75EF">
            <w:pPr>
              <w:rPr>
                <w:sz w:val="16"/>
                <w:szCs w:val="16"/>
              </w:rPr>
            </w:pPr>
            <w:r w:rsidRPr="00C63B12">
              <w:rPr>
                <w:sz w:val="16"/>
                <w:szCs w:val="16"/>
              </w:rPr>
              <w:t xml:space="preserve">фланцевый, </w:t>
            </w:r>
            <w:r w:rsidRPr="00C63B12">
              <w:rPr>
                <w:sz w:val="16"/>
                <w:szCs w:val="16"/>
                <w:lang w:val="en-US"/>
              </w:rPr>
              <w:t>DN</w:t>
            </w:r>
            <w:r w:rsidRPr="00C63B12">
              <w:rPr>
                <w:sz w:val="16"/>
                <w:szCs w:val="16"/>
              </w:rPr>
              <w:t xml:space="preserve"> 250</w:t>
            </w:r>
          </w:p>
        </w:tc>
        <w:sdt>
          <w:sdtPr>
            <w:rPr>
              <w:sz w:val="16"/>
              <w:szCs w:val="16"/>
            </w:rPr>
            <w:id w:val="1679622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042B" w:rsidRPr="003C756F" w:rsidRDefault="00F5042B" w:rsidP="00AE75E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5042B" w:rsidRPr="003C756F" w:rsidTr="00313332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B" w:rsidRPr="003C756F" w:rsidRDefault="00F5042B" w:rsidP="00AE75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</w:t>
            </w:r>
            <w:r w:rsidRPr="003C756F">
              <w:rPr>
                <w:b/>
                <w:sz w:val="16"/>
                <w:szCs w:val="16"/>
              </w:rPr>
              <w:t>Ф-065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42B" w:rsidRPr="003C756F" w:rsidRDefault="00F5042B" w:rsidP="00AE75EF">
            <w:pPr>
              <w:rPr>
                <w:sz w:val="16"/>
                <w:szCs w:val="16"/>
              </w:rPr>
            </w:pPr>
            <w:r w:rsidRPr="003C756F">
              <w:rPr>
                <w:sz w:val="16"/>
                <w:szCs w:val="16"/>
              </w:rPr>
              <w:t xml:space="preserve">фланцевый, </w:t>
            </w:r>
            <w:r w:rsidRPr="003C756F"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</w:t>
            </w:r>
            <w:r w:rsidRPr="003C756F">
              <w:rPr>
                <w:sz w:val="16"/>
                <w:szCs w:val="16"/>
              </w:rPr>
              <w:t>65</w:t>
            </w:r>
          </w:p>
        </w:tc>
        <w:sdt>
          <w:sdtPr>
            <w:rPr>
              <w:sz w:val="16"/>
              <w:szCs w:val="16"/>
            </w:rPr>
            <w:id w:val="-525171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042B" w:rsidRPr="003C756F" w:rsidRDefault="00F5042B" w:rsidP="00AE75E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3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B" w:rsidRPr="000465A9" w:rsidRDefault="00F5042B" w:rsidP="00AE75EF">
            <w:pPr>
              <w:jc w:val="center"/>
              <w:rPr>
                <w:b/>
                <w:sz w:val="16"/>
                <w:szCs w:val="16"/>
              </w:rPr>
            </w:pPr>
            <w:r w:rsidRPr="00C63B12">
              <w:rPr>
                <w:b/>
                <w:sz w:val="16"/>
                <w:szCs w:val="16"/>
              </w:rPr>
              <w:t>ИФ-300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42B" w:rsidRPr="00C63B12" w:rsidRDefault="00F5042B" w:rsidP="00AE75EF">
            <w:pPr>
              <w:rPr>
                <w:sz w:val="16"/>
                <w:szCs w:val="16"/>
              </w:rPr>
            </w:pPr>
            <w:r w:rsidRPr="00C63B12">
              <w:rPr>
                <w:sz w:val="16"/>
                <w:szCs w:val="16"/>
              </w:rPr>
              <w:t xml:space="preserve">фланцевый, </w:t>
            </w:r>
            <w:r w:rsidRPr="00C63B12">
              <w:rPr>
                <w:sz w:val="16"/>
                <w:szCs w:val="16"/>
                <w:lang w:val="en-US"/>
              </w:rPr>
              <w:t>DN</w:t>
            </w:r>
            <w:r w:rsidRPr="00C63B12">
              <w:rPr>
                <w:sz w:val="16"/>
                <w:szCs w:val="16"/>
              </w:rPr>
              <w:t xml:space="preserve"> 300</w:t>
            </w:r>
          </w:p>
        </w:tc>
        <w:sdt>
          <w:sdtPr>
            <w:rPr>
              <w:sz w:val="16"/>
              <w:szCs w:val="16"/>
            </w:rPr>
            <w:id w:val="-102419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042B" w:rsidRPr="003C756F" w:rsidRDefault="00F5042B" w:rsidP="00AE75E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5042B" w:rsidRPr="003C756F" w:rsidTr="00313332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B" w:rsidRPr="003C756F" w:rsidRDefault="00F5042B" w:rsidP="00AE75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</w:t>
            </w:r>
            <w:r w:rsidRPr="003C756F">
              <w:rPr>
                <w:b/>
                <w:sz w:val="16"/>
                <w:szCs w:val="16"/>
              </w:rPr>
              <w:t>Ф-080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42B" w:rsidRPr="003C756F" w:rsidRDefault="00F5042B" w:rsidP="00AE75EF">
            <w:pPr>
              <w:rPr>
                <w:sz w:val="16"/>
                <w:szCs w:val="16"/>
              </w:rPr>
            </w:pPr>
            <w:r w:rsidRPr="003C756F">
              <w:rPr>
                <w:sz w:val="16"/>
                <w:szCs w:val="16"/>
              </w:rPr>
              <w:t xml:space="preserve">фланцевый, </w:t>
            </w:r>
            <w:r w:rsidRPr="003C756F"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</w:t>
            </w:r>
            <w:r w:rsidRPr="003C756F">
              <w:rPr>
                <w:sz w:val="16"/>
                <w:szCs w:val="16"/>
              </w:rPr>
              <w:t>80</w:t>
            </w:r>
          </w:p>
        </w:tc>
        <w:sdt>
          <w:sdtPr>
            <w:rPr>
              <w:sz w:val="16"/>
              <w:szCs w:val="16"/>
            </w:rPr>
            <w:id w:val="-832913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042B" w:rsidRPr="003C756F" w:rsidRDefault="00F5042B" w:rsidP="00AE75E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3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B" w:rsidRPr="00C63B12" w:rsidRDefault="00F5042B" w:rsidP="00AE75EF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C63B12">
              <w:rPr>
                <w:b/>
                <w:sz w:val="16"/>
                <w:szCs w:val="16"/>
              </w:rPr>
              <w:t>ИФ-350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42B" w:rsidRPr="00C63B12" w:rsidRDefault="00F5042B" w:rsidP="00AE75EF">
            <w:pPr>
              <w:rPr>
                <w:sz w:val="16"/>
                <w:szCs w:val="16"/>
              </w:rPr>
            </w:pPr>
            <w:r w:rsidRPr="00C63B12">
              <w:rPr>
                <w:sz w:val="16"/>
                <w:szCs w:val="16"/>
              </w:rPr>
              <w:t xml:space="preserve">фланцевый, </w:t>
            </w:r>
            <w:r w:rsidRPr="00C63B12">
              <w:rPr>
                <w:sz w:val="16"/>
                <w:szCs w:val="16"/>
                <w:lang w:val="en-US"/>
              </w:rPr>
              <w:t>DN</w:t>
            </w:r>
            <w:r w:rsidRPr="00C63B12">
              <w:rPr>
                <w:sz w:val="16"/>
                <w:szCs w:val="16"/>
              </w:rPr>
              <w:t xml:space="preserve"> 350</w:t>
            </w:r>
          </w:p>
        </w:tc>
        <w:sdt>
          <w:sdtPr>
            <w:rPr>
              <w:sz w:val="16"/>
              <w:szCs w:val="16"/>
            </w:rPr>
            <w:id w:val="1569298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042B" w:rsidRPr="003C756F" w:rsidRDefault="00F5042B" w:rsidP="00AE75E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5042B" w:rsidRPr="003C756F" w:rsidTr="00313332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B" w:rsidRPr="003C756F" w:rsidRDefault="00F5042B" w:rsidP="00AE75E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</w:t>
            </w:r>
            <w:r w:rsidRPr="003C756F">
              <w:rPr>
                <w:b/>
                <w:sz w:val="16"/>
                <w:szCs w:val="16"/>
              </w:rPr>
              <w:t>Ф-100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42B" w:rsidRPr="003C756F" w:rsidRDefault="00F5042B" w:rsidP="00AE75EF">
            <w:pPr>
              <w:rPr>
                <w:sz w:val="16"/>
                <w:szCs w:val="16"/>
              </w:rPr>
            </w:pPr>
            <w:r w:rsidRPr="003C756F">
              <w:rPr>
                <w:sz w:val="16"/>
                <w:szCs w:val="16"/>
              </w:rPr>
              <w:t xml:space="preserve">фланцевый, </w:t>
            </w:r>
            <w:r w:rsidRPr="003C756F">
              <w:rPr>
                <w:sz w:val="16"/>
                <w:szCs w:val="16"/>
                <w:lang w:val="en-US"/>
              </w:rPr>
              <w:t>DN</w:t>
            </w:r>
            <w:r w:rsidRPr="003C756F">
              <w:rPr>
                <w:sz w:val="16"/>
                <w:szCs w:val="16"/>
              </w:rPr>
              <w:t xml:space="preserve"> 100</w:t>
            </w:r>
          </w:p>
        </w:tc>
        <w:sdt>
          <w:sdtPr>
            <w:rPr>
              <w:sz w:val="16"/>
              <w:szCs w:val="16"/>
            </w:rPr>
            <w:id w:val="-802842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042B" w:rsidRPr="003C756F" w:rsidRDefault="00F5042B" w:rsidP="00AE75E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3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42B" w:rsidRPr="00C63B12" w:rsidRDefault="00F5042B" w:rsidP="00AE75EF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C63B12">
              <w:rPr>
                <w:b/>
                <w:sz w:val="16"/>
                <w:szCs w:val="16"/>
              </w:rPr>
              <w:t>ИФ-400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42B" w:rsidRPr="00C63B12" w:rsidRDefault="00F5042B" w:rsidP="00AE75EF">
            <w:pPr>
              <w:rPr>
                <w:sz w:val="16"/>
                <w:szCs w:val="16"/>
              </w:rPr>
            </w:pPr>
            <w:r w:rsidRPr="00C63B12">
              <w:rPr>
                <w:sz w:val="16"/>
                <w:szCs w:val="16"/>
              </w:rPr>
              <w:t xml:space="preserve">фланцевый, </w:t>
            </w:r>
            <w:r w:rsidRPr="00C63B12">
              <w:rPr>
                <w:sz w:val="16"/>
                <w:szCs w:val="16"/>
                <w:lang w:val="en-US"/>
              </w:rPr>
              <w:t>DN</w:t>
            </w:r>
            <w:r w:rsidRPr="00C63B12">
              <w:rPr>
                <w:sz w:val="16"/>
                <w:szCs w:val="16"/>
              </w:rPr>
              <w:t xml:space="preserve"> 400</w:t>
            </w:r>
          </w:p>
        </w:tc>
        <w:sdt>
          <w:sdtPr>
            <w:rPr>
              <w:sz w:val="16"/>
              <w:szCs w:val="16"/>
            </w:rPr>
            <w:id w:val="-122615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042B" w:rsidRPr="003C756F" w:rsidRDefault="00F5042B" w:rsidP="00AE75E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13332" w:rsidRPr="003C756F" w:rsidTr="00313332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32" w:rsidRPr="003C756F" w:rsidRDefault="00313332" w:rsidP="003E049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</w:t>
            </w:r>
            <w:r w:rsidRPr="001367BC">
              <w:rPr>
                <w:b/>
                <w:sz w:val="16"/>
                <w:szCs w:val="16"/>
              </w:rPr>
              <w:t>Ф-150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3332" w:rsidRPr="003C756F" w:rsidRDefault="00313332" w:rsidP="003E0492">
            <w:pPr>
              <w:rPr>
                <w:sz w:val="16"/>
                <w:szCs w:val="16"/>
              </w:rPr>
            </w:pPr>
            <w:r w:rsidRPr="003C756F">
              <w:rPr>
                <w:sz w:val="16"/>
                <w:szCs w:val="16"/>
              </w:rPr>
              <w:t xml:space="preserve">фланцевый, </w:t>
            </w:r>
            <w:r w:rsidRPr="003C756F">
              <w:rPr>
                <w:sz w:val="16"/>
                <w:szCs w:val="16"/>
                <w:lang w:val="en-US"/>
              </w:rPr>
              <w:t>DN</w:t>
            </w:r>
            <w:r w:rsidRPr="003C756F">
              <w:rPr>
                <w:sz w:val="16"/>
                <w:szCs w:val="16"/>
              </w:rPr>
              <w:t xml:space="preserve"> 150</w:t>
            </w:r>
          </w:p>
        </w:tc>
        <w:sdt>
          <w:sdtPr>
            <w:rPr>
              <w:sz w:val="16"/>
              <w:szCs w:val="16"/>
            </w:rPr>
            <w:id w:val="18734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13332" w:rsidRPr="003C756F" w:rsidRDefault="00313332" w:rsidP="003E049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3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32" w:rsidRPr="00C63B12" w:rsidRDefault="00313332" w:rsidP="003E0492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C63B12">
              <w:rPr>
                <w:b/>
                <w:sz w:val="16"/>
                <w:szCs w:val="16"/>
              </w:rPr>
              <w:t>ИФ-450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3332" w:rsidRPr="00C63B12" w:rsidRDefault="00313332" w:rsidP="003E0492">
            <w:pPr>
              <w:rPr>
                <w:sz w:val="16"/>
                <w:szCs w:val="16"/>
                <w:lang w:val="en-US"/>
              </w:rPr>
            </w:pPr>
            <w:r w:rsidRPr="00C63B12">
              <w:rPr>
                <w:sz w:val="16"/>
                <w:szCs w:val="16"/>
              </w:rPr>
              <w:t xml:space="preserve">фланцевый, </w:t>
            </w:r>
            <w:r w:rsidRPr="00C63B12">
              <w:rPr>
                <w:sz w:val="16"/>
                <w:szCs w:val="16"/>
                <w:lang w:val="en-US"/>
              </w:rPr>
              <w:t>DN</w:t>
            </w:r>
            <w:r w:rsidRPr="00C63B12">
              <w:rPr>
                <w:sz w:val="16"/>
                <w:szCs w:val="16"/>
              </w:rPr>
              <w:t xml:space="preserve"> 450</w:t>
            </w:r>
          </w:p>
        </w:tc>
        <w:sdt>
          <w:sdtPr>
            <w:rPr>
              <w:sz w:val="16"/>
              <w:szCs w:val="16"/>
            </w:rPr>
            <w:id w:val="-495180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13332" w:rsidRPr="003C756F" w:rsidRDefault="00313332" w:rsidP="003E049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13332" w:rsidRPr="003C756F" w:rsidTr="00313332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32" w:rsidRPr="001367BC" w:rsidRDefault="00313332" w:rsidP="003E0492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И</w:t>
            </w:r>
            <w:r w:rsidRPr="001367BC">
              <w:rPr>
                <w:b/>
                <w:sz w:val="16"/>
                <w:szCs w:val="16"/>
              </w:rPr>
              <w:t>Ф-200</w:t>
            </w:r>
          </w:p>
        </w:tc>
        <w:tc>
          <w:tcPr>
            <w:tcW w:w="1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3332" w:rsidRPr="003C756F" w:rsidRDefault="00313332" w:rsidP="003E0492">
            <w:pPr>
              <w:rPr>
                <w:sz w:val="16"/>
                <w:szCs w:val="16"/>
              </w:rPr>
            </w:pPr>
            <w:r w:rsidRPr="003C756F">
              <w:rPr>
                <w:sz w:val="16"/>
                <w:szCs w:val="16"/>
              </w:rPr>
              <w:t xml:space="preserve">фланцевый, </w:t>
            </w:r>
            <w:r w:rsidRPr="003C756F">
              <w:rPr>
                <w:sz w:val="16"/>
                <w:szCs w:val="16"/>
                <w:lang w:val="en-US"/>
              </w:rPr>
              <w:t>DN</w:t>
            </w:r>
            <w:r w:rsidRPr="003C756F">
              <w:rPr>
                <w:sz w:val="16"/>
                <w:szCs w:val="16"/>
              </w:rPr>
              <w:t xml:space="preserve"> 200</w:t>
            </w:r>
          </w:p>
        </w:tc>
        <w:sdt>
          <w:sdtPr>
            <w:rPr>
              <w:sz w:val="16"/>
              <w:szCs w:val="16"/>
            </w:rPr>
            <w:id w:val="-777562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13332" w:rsidRPr="003C756F" w:rsidRDefault="00313332" w:rsidP="003E049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3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332" w:rsidRPr="00C63B12" w:rsidRDefault="00313332" w:rsidP="003E0492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C63B12">
              <w:rPr>
                <w:b/>
                <w:sz w:val="16"/>
                <w:szCs w:val="16"/>
              </w:rPr>
              <w:t>ИФ-500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13332" w:rsidRPr="00C63B12" w:rsidRDefault="00313332" w:rsidP="003E0492">
            <w:pPr>
              <w:rPr>
                <w:sz w:val="16"/>
                <w:szCs w:val="16"/>
              </w:rPr>
            </w:pPr>
            <w:r w:rsidRPr="00C63B12">
              <w:rPr>
                <w:sz w:val="16"/>
                <w:szCs w:val="16"/>
              </w:rPr>
              <w:t xml:space="preserve">фланцевый, </w:t>
            </w:r>
            <w:r w:rsidRPr="00C63B12">
              <w:rPr>
                <w:sz w:val="16"/>
                <w:szCs w:val="16"/>
                <w:lang w:val="en-US"/>
              </w:rPr>
              <w:t>DN</w:t>
            </w:r>
            <w:r w:rsidRPr="00C63B12">
              <w:rPr>
                <w:sz w:val="16"/>
                <w:szCs w:val="16"/>
              </w:rPr>
              <w:t xml:space="preserve"> 500</w:t>
            </w:r>
          </w:p>
        </w:tc>
        <w:sdt>
          <w:sdtPr>
            <w:rPr>
              <w:sz w:val="16"/>
              <w:szCs w:val="16"/>
            </w:rPr>
            <w:id w:val="1570298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13332" w:rsidRPr="003C756F" w:rsidRDefault="00313332" w:rsidP="003E0492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F5042B" w:rsidRPr="003C756F" w:rsidRDefault="00F5042B" w:rsidP="00F5042B">
      <w:pPr>
        <w:rPr>
          <w:b/>
          <w:sz w:val="12"/>
          <w:szCs w:val="16"/>
        </w:rPr>
      </w:pPr>
      <w:r>
        <w:rPr>
          <w:b/>
          <w:sz w:val="12"/>
          <w:szCs w:val="16"/>
        </w:rPr>
        <w:br/>
      </w:r>
      <w:r>
        <w:rPr>
          <w:b/>
          <w:i/>
          <w:sz w:val="20"/>
          <w:szCs w:val="20"/>
        </w:rPr>
        <w:t>Исполнение</w:t>
      </w:r>
      <w:r w:rsidRPr="00C60089">
        <w:rPr>
          <w:b/>
          <w:i/>
          <w:sz w:val="20"/>
          <w:szCs w:val="20"/>
        </w:rPr>
        <w:t xml:space="preserve"> расходомер</w:t>
      </w:r>
      <w:r>
        <w:rPr>
          <w:b/>
          <w:i/>
          <w:sz w:val="20"/>
          <w:szCs w:val="20"/>
        </w:rPr>
        <w:t>а: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71"/>
        <w:gridCol w:w="521"/>
        <w:gridCol w:w="2172"/>
        <w:gridCol w:w="351"/>
        <w:gridCol w:w="1227"/>
        <w:gridCol w:w="1197"/>
        <w:gridCol w:w="519"/>
        <w:gridCol w:w="2484"/>
        <w:gridCol w:w="321"/>
      </w:tblGrid>
      <w:tr w:rsidR="003F7027" w:rsidRPr="00874F05" w:rsidTr="00E22A0E">
        <w:trPr>
          <w:trHeight w:hRule="exact" w:val="227"/>
        </w:trPr>
        <w:tc>
          <w:tcPr>
            <w:tcW w:w="9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 xml:space="preserve">Давление 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-11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2,5 МПа</w:t>
            </w:r>
          </w:p>
        </w:tc>
        <w:tc>
          <w:tcPr>
            <w:tcW w:w="16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126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Направление потока/ погрешность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-71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однонаправленное /0,35%</w:t>
            </w:r>
          </w:p>
        </w:tc>
        <w:sdt>
          <w:sdtPr>
            <w:rPr>
              <w:b/>
              <w:sz w:val="16"/>
              <w:szCs w:val="16"/>
            </w:rPr>
            <w:id w:val="898482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F7027" w:rsidRPr="00874F05" w:rsidTr="00E22A0E">
        <w:trPr>
          <w:trHeight w:hRule="exact" w:val="227"/>
        </w:trPr>
        <w:tc>
          <w:tcPr>
            <w:tcW w:w="91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Стандарт фланцев</w:t>
            </w:r>
          </w:p>
        </w:tc>
        <w:tc>
          <w:tcPr>
            <w:tcW w:w="2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027" w:rsidRPr="00C81ADD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C81ADD">
              <w:rPr>
                <w:b/>
                <w:sz w:val="16"/>
                <w:szCs w:val="16"/>
              </w:rPr>
              <w:t>-21</w:t>
            </w:r>
          </w:p>
        </w:tc>
        <w:tc>
          <w:tcPr>
            <w:tcW w:w="100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F7027" w:rsidRPr="00C81ADD" w:rsidRDefault="003F7027" w:rsidP="003F7027">
            <w:pPr>
              <w:rPr>
                <w:sz w:val="16"/>
                <w:szCs w:val="16"/>
              </w:rPr>
            </w:pPr>
            <w:r w:rsidRPr="00C81ADD">
              <w:rPr>
                <w:sz w:val="16"/>
                <w:szCs w:val="16"/>
              </w:rPr>
              <w:t xml:space="preserve">ГОСТ </w:t>
            </w:r>
            <w:r w:rsidRPr="00CB1424">
              <w:rPr>
                <w:sz w:val="16"/>
                <w:szCs w:val="16"/>
              </w:rPr>
              <w:t>33259</w:t>
            </w:r>
            <w:r w:rsidRPr="00C81ADD">
              <w:rPr>
                <w:sz w:val="16"/>
                <w:szCs w:val="16"/>
              </w:rPr>
              <w:t>, нержав.сталь</w:t>
            </w:r>
            <w:r w:rsidRPr="00C81ADD">
              <w:rPr>
                <w:b/>
                <w:sz w:val="18"/>
                <w:szCs w:val="16"/>
                <w:vertAlign w:val="superscript"/>
              </w:rPr>
              <w:t>1</w:t>
            </w:r>
          </w:p>
        </w:tc>
        <w:tc>
          <w:tcPr>
            <w:tcW w:w="16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12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027" w:rsidRPr="00874F05" w:rsidRDefault="003F7027" w:rsidP="003F7027">
            <w:pPr>
              <w:jc w:val="center"/>
              <w:rPr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-72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</w:t>
            </w:r>
            <w:r w:rsidRPr="00874F05">
              <w:rPr>
                <w:sz w:val="16"/>
                <w:szCs w:val="16"/>
              </w:rPr>
              <w:t>еверсивное</w:t>
            </w:r>
            <w:r>
              <w:rPr>
                <w:sz w:val="16"/>
                <w:szCs w:val="16"/>
              </w:rPr>
              <w:t xml:space="preserve"> </w:t>
            </w:r>
            <w:r w:rsidRPr="00874F05">
              <w:rPr>
                <w:sz w:val="16"/>
                <w:szCs w:val="16"/>
              </w:rPr>
              <w:t>/0,35%</w:t>
            </w:r>
          </w:p>
        </w:tc>
        <w:sdt>
          <w:sdtPr>
            <w:rPr>
              <w:b/>
              <w:sz w:val="16"/>
              <w:szCs w:val="16"/>
            </w:rPr>
            <w:id w:val="13029664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F7027" w:rsidRPr="00874F05" w:rsidTr="003F7027">
        <w:trPr>
          <w:trHeight w:hRule="exact" w:val="227"/>
        </w:trPr>
        <w:tc>
          <w:tcPr>
            <w:tcW w:w="91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  <w:r w:rsidRPr="00EF4F4D">
              <w:rPr>
                <w:b/>
                <w:sz w:val="16"/>
                <w:szCs w:val="16"/>
              </w:rPr>
              <w:t>Защитные кольца</w:t>
            </w:r>
            <w:r>
              <w:rPr>
                <w:b/>
                <w:sz w:val="16"/>
                <w:szCs w:val="16"/>
              </w:rPr>
              <w:t xml:space="preserve"> из нержавеющей стали</w:t>
            </w:r>
            <w:r>
              <w:rPr>
                <w:b/>
                <w:sz w:val="18"/>
                <w:szCs w:val="16"/>
                <w:vertAlign w:val="superscript"/>
              </w:rPr>
              <w:t>2</w:t>
            </w:r>
          </w:p>
        </w:tc>
        <w:tc>
          <w:tcPr>
            <w:tcW w:w="2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027" w:rsidRPr="00C81ADD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-31</w:t>
            </w:r>
          </w:p>
        </w:tc>
        <w:tc>
          <w:tcPr>
            <w:tcW w:w="100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F7027" w:rsidRPr="00C81ADD" w:rsidRDefault="003F7027" w:rsidP="003F70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Отсутствуют</w:t>
            </w:r>
          </w:p>
        </w:tc>
        <w:sdt>
          <w:sdtPr>
            <w:rPr>
              <w:sz w:val="16"/>
              <w:szCs w:val="16"/>
            </w:rPr>
            <w:id w:val="1596124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2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-73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однонаправленное /0,5%</w:t>
            </w:r>
          </w:p>
        </w:tc>
        <w:sdt>
          <w:sdtPr>
            <w:rPr>
              <w:b/>
              <w:sz w:val="16"/>
              <w:szCs w:val="16"/>
            </w:rPr>
            <w:id w:val="-1647740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F7027" w:rsidRPr="00874F05" w:rsidTr="008938D8">
        <w:trPr>
          <w:trHeight w:hRule="exact" w:val="227"/>
        </w:trPr>
        <w:tc>
          <w:tcPr>
            <w:tcW w:w="9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9F288B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-32</w:t>
            </w:r>
          </w:p>
        </w:tc>
        <w:tc>
          <w:tcPr>
            <w:tcW w:w="100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F7027" w:rsidRPr="00EF4F4D" w:rsidRDefault="003F7027" w:rsidP="003F70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Стандартные</w:t>
            </w:r>
          </w:p>
        </w:tc>
        <w:sdt>
          <w:sdtPr>
            <w:rPr>
              <w:sz w:val="16"/>
              <w:szCs w:val="16"/>
            </w:rPr>
            <w:id w:val="-1139803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3F7027" w:rsidRPr="00E76620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2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027" w:rsidRPr="00874F05" w:rsidRDefault="003F7027" w:rsidP="003F7027">
            <w:pPr>
              <w:jc w:val="center"/>
              <w:rPr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-74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Реверсивное</w:t>
            </w:r>
            <w:r>
              <w:rPr>
                <w:sz w:val="16"/>
                <w:szCs w:val="16"/>
              </w:rPr>
              <w:t xml:space="preserve"> </w:t>
            </w:r>
            <w:r w:rsidRPr="00874F05">
              <w:rPr>
                <w:sz w:val="16"/>
                <w:szCs w:val="16"/>
              </w:rPr>
              <w:t>/0,5%</w:t>
            </w:r>
          </w:p>
        </w:tc>
        <w:sdt>
          <w:sdtPr>
            <w:rPr>
              <w:b/>
              <w:sz w:val="16"/>
              <w:szCs w:val="16"/>
            </w:rPr>
            <w:id w:val="-2099715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F7027" w:rsidRPr="00874F05" w:rsidTr="00AE75EF">
        <w:trPr>
          <w:trHeight w:hRule="exact" w:val="227"/>
        </w:trPr>
        <w:tc>
          <w:tcPr>
            <w:tcW w:w="9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EF4F4D" w:rsidRDefault="003F7027" w:rsidP="003F7027">
            <w:pPr>
              <w:rPr>
                <w:sz w:val="16"/>
                <w:szCs w:val="16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C81ADD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-33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3F7027" w:rsidRPr="00C81ADD" w:rsidRDefault="003F7027" w:rsidP="003F702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Отбойные</w:t>
            </w:r>
          </w:p>
        </w:tc>
        <w:sdt>
          <w:sdtPr>
            <w:rPr>
              <w:sz w:val="16"/>
              <w:szCs w:val="16"/>
            </w:rPr>
            <w:id w:val="21748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3F7027" w:rsidRPr="00E76620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2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-75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однонаправленное /</w:t>
            </w:r>
            <w:r w:rsidRPr="00E4510A">
              <w:rPr>
                <w:sz w:val="16"/>
                <w:szCs w:val="16"/>
              </w:rPr>
              <w:t>1</w:t>
            </w:r>
            <w:r w:rsidRPr="00874F05">
              <w:rPr>
                <w:sz w:val="16"/>
                <w:szCs w:val="16"/>
              </w:rPr>
              <w:t>%</w:t>
            </w:r>
          </w:p>
        </w:tc>
        <w:sdt>
          <w:sdtPr>
            <w:rPr>
              <w:b/>
              <w:sz w:val="16"/>
              <w:szCs w:val="16"/>
            </w:rPr>
            <w:id w:val="-367519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F7027" w:rsidRPr="00874F05" w:rsidTr="008938D8">
        <w:trPr>
          <w:trHeight w:hRule="exact" w:val="242"/>
        </w:trPr>
        <w:tc>
          <w:tcPr>
            <w:tcW w:w="91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Материал электродов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7027" w:rsidRPr="00C81ADD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C81ADD">
              <w:rPr>
                <w:b/>
                <w:sz w:val="16"/>
                <w:szCs w:val="16"/>
              </w:rPr>
              <w:t>-41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3F7027" w:rsidRPr="00E4510A" w:rsidRDefault="003F7027" w:rsidP="003F7027">
            <w:pPr>
              <w:rPr>
                <w:sz w:val="16"/>
                <w:szCs w:val="16"/>
              </w:rPr>
            </w:pPr>
            <w:r w:rsidRPr="00C81ADD">
              <w:rPr>
                <w:sz w:val="16"/>
                <w:szCs w:val="16"/>
              </w:rPr>
              <w:t xml:space="preserve">нержавеющая сталь </w:t>
            </w:r>
          </w:p>
        </w:tc>
        <w:sdt>
          <w:sdtPr>
            <w:rPr>
              <w:sz w:val="16"/>
              <w:szCs w:val="16"/>
            </w:rPr>
            <w:id w:val="-475606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3F7027" w:rsidRPr="00E76620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2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027" w:rsidRPr="00874F05" w:rsidRDefault="003F7027" w:rsidP="003F7027">
            <w:pPr>
              <w:jc w:val="center"/>
              <w:rPr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-76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реверсивное</w:t>
            </w:r>
            <w:r>
              <w:rPr>
                <w:sz w:val="16"/>
                <w:szCs w:val="16"/>
              </w:rPr>
              <w:t xml:space="preserve"> </w:t>
            </w:r>
            <w:r w:rsidRPr="00874F05">
              <w:rPr>
                <w:sz w:val="16"/>
                <w:szCs w:val="16"/>
              </w:rPr>
              <w:t>/</w:t>
            </w:r>
            <w:r w:rsidRPr="00874F05">
              <w:rPr>
                <w:sz w:val="16"/>
                <w:szCs w:val="16"/>
                <w:lang w:val="en-US"/>
              </w:rPr>
              <w:t>1</w:t>
            </w:r>
            <w:r w:rsidRPr="00874F05">
              <w:rPr>
                <w:sz w:val="16"/>
                <w:szCs w:val="16"/>
              </w:rPr>
              <w:t>%</w:t>
            </w:r>
          </w:p>
        </w:tc>
        <w:sdt>
          <w:sdtPr>
            <w:rPr>
              <w:b/>
              <w:sz w:val="16"/>
              <w:szCs w:val="16"/>
            </w:rPr>
            <w:id w:val="-1794053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F7027" w:rsidRPr="00874F05" w:rsidTr="00074E63">
        <w:trPr>
          <w:trHeight w:hRule="exact" w:val="227"/>
        </w:trPr>
        <w:tc>
          <w:tcPr>
            <w:tcW w:w="9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7027" w:rsidRPr="00C81ADD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C81ADD">
              <w:rPr>
                <w:b/>
                <w:sz w:val="16"/>
                <w:szCs w:val="16"/>
              </w:rPr>
              <w:t>-42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3F7027" w:rsidRPr="00C81ADD" w:rsidRDefault="003F7027" w:rsidP="003F7027">
            <w:pPr>
              <w:rPr>
                <w:sz w:val="16"/>
                <w:szCs w:val="16"/>
              </w:rPr>
            </w:pPr>
            <w:r w:rsidRPr="00C81ADD">
              <w:rPr>
                <w:sz w:val="16"/>
                <w:szCs w:val="16"/>
              </w:rPr>
              <w:t>титан</w:t>
            </w:r>
          </w:p>
        </w:tc>
        <w:sdt>
          <w:sdtPr>
            <w:rPr>
              <w:b/>
              <w:sz w:val="16"/>
              <w:szCs w:val="16"/>
            </w:rPr>
            <w:id w:val="-1682196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2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027" w:rsidRPr="00874F05" w:rsidRDefault="003F7027" w:rsidP="003F7027">
            <w:pPr>
              <w:jc w:val="center"/>
              <w:rPr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-7</w:t>
            </w: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однонаправленное /</w:t>
            </w:r>
            <w:r>
              <w:rPr>
                <w:sz w:val="16"/>
                <w:szCs w:val="16"/>
                <w:lang w:val="en-US"/>
              </w:rPr>
              <w:t>0,2</w:t>
            </w:r>
            <w:r w:rsidRPr="00874F05">
              <w:rPr>
                <w:sz w:val="16"/>
                <w:szCs w:val="16"/>
              </w:rPr>
              <w:t>%</w:t>
            </w:r>
          </w:p>
        </w:tc>
        <w:sdt>
          <w:sdtPr>
            <w:rPr>
              <w:b/>
              <w:sz w:val="16"/>
              <w:szCs w:val="16"/>
            </w:rPr>
            <w:id w:val="1072467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F7027" w:rsidRPr="00874F05" w:rsidTr="00AE75EF">
        <w:trPr>
          <w:trHeight w:hRule="exact" w:val="227"/>
        </w:trPr>
        <w:tc>
          <w:tcPr>
            <w:tcW w:w="9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027" w:rsidRPr="00C81ADD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-43</w:t>
            </w:r>
          </w:p>
        </w:tc>
        <w:tc>
          <w:tcPr>
            <w:tcW w:w="100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F7027" w:rsidRPr="00C81ADD" w:rsidRDefault="003F7027" w:rsidP="003F7027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хастеллой</w:t>
            </w:r>
            <w:proofErr w:type="spellEnd"/>
            <w:r>
              <w:rPr>
                <w:sz w:val="16"/>
                <w:szCs w:val="16"/>
              </w:rPr>
              <w:t xml:space="preserve"> С-276</w:t>
            </w:r>
            <w:r w:rsidR="006476F5"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sdt>
          <w:sdtPr>
            <w:rPr>
              <w:b/>
              <w:sz w:val="16"/>
              <w:szCs w:val="16"/>
            </w:rPr>
            <w:id w:val="5741723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2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027" w:rsidRPr="00874F05" w:rsidRDefault="003F7027" w:rsidP="003F7027">
            <w:pPr>
              <w:jc w:val="center"/>
              <w:rPr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-7</w:t>
            </w: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реверсивное</w:t>
            </w:r>
            <w:r>
              <w:rPr>
                <w:sz w:val="16"/>
                <w:szCs w:val="16"/>
              </w:rPr>
              <w:t xml:space="preserve"> </w:t>
            </w:r>
            <w:r w:rsidRPr="00874F05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  <w:lang w:val="en-US"/>
              </w:rPr>
              <w:t>0,2</w:t>
            </w:r>
            <w:r w:rsidRPr="00874F05">
              <w:rPr>
                <w:sz w:val="16"/>
                <w:szCs w:val="16"/>
              </w:rPr>
              <w:t>%</w:t>
            </w:r>
          </w:p>
        </w:tc>
        <w:sdt>
          <w:sdtPr>
            <w:rPr>
              <w:b/>
              <w:sz w:val="16"/>
              <w:szCs w:val="16"/>
            </w:rPr>
            <w:id w:val="-1463339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F7027" w:rsidRPr="00874F05" w:rsidTr="003F7027">
        <w:trPr>
          <w:trHeight w:hRule="exact" w:val="227"/>
        </w:trPr>
        <w:tc>
          <w:tcPr>
            <w:tcW w:w="91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 xml:space="preserve">Поворот </w:t>
            </w:r>
          </w:p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индикатора</w:t>
            </w:r>
            <w:r w:rsidRPr="00874F05">
              <w:rPr>
                <w:b/>
                <w:sz w:val="16"/>
                <w:szCs w:val="16"/>
                <w:lang w:val="en-US"/>
              </w:rPr>
              <w:t>:</w:t>
            </w:r>
            <w:r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-51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b/>
              <w:sz w:val="16"/>
              <w:szCs w:val="16"/>
            </w:rPr>
            <w:id w:val="478656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26" w:type="pct"/>
            <w:gridSpan w:val="2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Интерфейс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-81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стандартная. комплектация</w:t>
            </w:r>
            <w:r w:rsidRPr="00874F05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8"/>
                <w:szCs w:val="16"/>
                <w:vertAlign w:val="superscript"/>
              </w:rPr>
              <w:t>4</w:t>
            </w:r>
          </w:p>
        </w:tc>
        <w:sdt>
          <w:sdtPr>
            <w:rPr>
              <w:b/>
              <w:sz w:val="16"/>
              <w:szCs w:val="16"/>
            </w:rPr>
            <w:id w:val="1912649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F7027" w:rsidRPr="00874F05" w:rsidTr="00AE75EF">
        <w:trPr>
          <w:trHeight w:hRule="exact" w:val="227"/>
        </w:trPr>
        <w:tc>
          <w:tcPr>
            <w:tcW w:w="9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-52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на 90</w:t>
            </w:r>
            <w:r w:rsidRPr="00874F05">
              <w:rPr>
                <w:sz w:val="16"/>
                <w:szCs w:val="16"/>
                <w:vertAlign w:val="superscript"/>
              </w:rPr>
              <w:t>0</w:t>
            </w:r>
            <w:r w:rsidRPr="00874F05">
              <w:rPr>
                <w:sz w:val="16"/>
                <w:szCs w:val="16"/>
              </w:rPr>
              <w:t xml:space="preserve"> 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1009725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2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-82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proofErr w:type="spellStart"/>
            <w:r w:rsidRPr="00874F05">
              <w:rPr>
                <w:sz w:val="16"/>
                <w:szCs w:val="16"/>
              </w:rPr>
              <w:t>станд</w:t>
            </w:r>
            <w:proofErr w:type="spellEnd"/>
            <w:r w:rsidRPr="00874F05">
              <w:rPr>
                <w:sz w:val="16"/>
                <w:szCs w:val="16"/>
              </w:rPr>
              <w:t xml:space="preserve">. + </w:t>
            </w:r>
            <w:r w:rsidRPr="00874F05">
              <w:rPr>
                <w:sz w:val="16"/>
                <w:szCs w:val="16"/>
                <w:lang w:val="en-US"/>
              </w:rPr>
              <w:t xml:space="preserve">RS 485 </w:t>
            </w:r>
            <w:r w:rsidRPr="00874F05">
              <w:rPr>
                <w:sz w:val="16"/>
                <w:szCs w:val="16"/>
              </w:rPr>
              <w:t>PROFIBUS</w:t>
            </w:r>
          </w:p>
        </w:tc>
        <w:sdt>
          <w:sdtPr>
            <w:rPr>
              <w:b/>
              <w:sz w:val="16"/>
              <w:szCs w:val="16"/>
            </w:rPr>
            <w:id w:val="-628156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F7027" w:rsidRPr="00874F05" w:rsidTr="0017523F">
        <w:trPr>
          <w:trHeight w:hRule="exact" w:val="227"/>
        </w:trPr>
        <w:tc>
          <w:tcPr>
            <w:tcW w:w="91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Поворот</w:t>
            </w:r>
          </w:p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электронного блока:</w:t>
            </w:r>
            <w:r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-61</w:t>
            </w:r>
          </w:p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b/>
              <w:sz w:val="16"/>
              <w:szCs w:val="16"/>
            </w:rPr>
            <w:id w:val="1512415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2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-83</w:t>
            </w:r>
          </w:p>
        </w:tc>
        <w:tc>
          <w:tcPr>
            <w:tcW w:w="11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proofErr w:type="spellStart"/>
            <w:r w:rsidRPr="00874F05">
              <w:rPr>
                <w:sz w:val="16"/>
                <w:szCs w:val="16"/>
              </w:rPr>
              <w:t>станд</w:t>
            </w:r>
            <w:proofErr w:type="spellEnd"/>
            <w:r w:rsidRPr="00874F05">
              <w:rPr>
                <w:sz w:val="16"/>
                <w:szCs w:val="16"/>
              </w:rPr>
              <w:t>. +  ETHERNET</w:t>
            </w:r>
          </w:p>
        </w:tc>
        <w:sdt>
          <w:sdtPr>
            <w:rPr>
              <w:b/>
              <w:sz w:val="16"/>
              <w:szCs w:val="16"/>
            </w:rPr>
            <w:id w:val="1217009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F7027" w:rsidRPr="00874F05" w:rsidTr="00AE75EF">
        <w:trPr>
          <w:trHeight w:hRule="exact" w:val="227"/>
        </w:trPr>
        <w:tc>
          <w:tcPr>
            <w:tcW w:w="9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-62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на 90</w:t>
            </w:r>
            <w:r w:rsidRPr="00874F05">
              <w:rPr>
                <w:sz w:val="16"/>
                <w:szCs w:val="16"/>
                <w:vertAlign w:val="superscript"/>
              </w:rPr>
              <w:t xml:space="preserve">0 </w:t>
            </w:r>
            <w:r w:rsidRPr="00874F05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1805124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126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</w:p>
        </w:tc>
        <w:tc>
          <w:tcPr>
            <w:tcW w:w="24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-84</w:t>
            </w:r>
          </w:p>
        </w:tc>
        <w:tc>
          <w:tcPr>
            <w:tcW w:w="11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proofErr w:type="spellStart"/>
            <w:r w:rsidRPr="00874F05">
              <w:rPr>
                <w:sz w:val="16"/>
                <w:szCs w:val="16"/>
              </w:rPr>
              <w:t>станд</w:t>
            </w:r>
            <w:proofErr w:type="spellEnd"/>
            <w:r w:rsidRPr="00874F05">
              <w:rPr>
                <w:sz w:val="16"/>
                <w:szCs w:val="16"/>
              </w:rPr>
              <w:t xml:space="preserve">. +  </w:t>
            </w:r>
            <w:r w:rsidRPr="00874F05">
              <w:rPr>
                <w:sz w:val="16"/>
                <w:szCs w:val="16"/>
                <w:lang w:val="en-US"/>
              </w:rPr>
              <w:t>HART</w:t>
            </w:r>
          </w:p>
        </w:tc>
        <w:sdt>
          <w:sdtPr>
            <w:rPr>
              <w:b/>
              <w:sz w:val="16"/>
              <w:szCs w:val="16"/>
            </w:rPr>
            <w:id w:val="-195467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F7027" w:rsidRPr="00874F05" w:rsidTr="00AE75EF">
        <w:trPr>
          <w:trHeight w:hRule="exact" w:val="227"/>
        </w:trPr>
        <w:tc>
          <w:tcPr>
            <w:tcW w:w="9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-63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на 180</w:t>
            </w:r>
            <w:r w:rsidRPr="00874F05">
              <w:rPr>
                <w:sz w:val="16"/>
                <w:szCs w:val="16"/>
                <w:vertAlign w:val="superscript"/>
              </w:rPr>
              <w:t xml:space="preserve">0 </w:t>
            </w:r>
            <w:r w:rsidRPr="00874F05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3955539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570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Имитационная поверка</w:t>
            </w:r>
          </w:p>
        </w:tc>
        <w:tc>
          <w:tcPr>
            <w:tcW w:w="556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  <w:r w:rsidRPr="00874F05">
              <w:rPr>
                <w:sz w:val="14"/>
                <w:szCs w:val="16"/>
                <w:lang w:val="en-US"/>
              </w:rPr>
              <w:t>DN</w:t>
            </w:r>
            <w:r>
              <w:rPr>
                <w:sz w:val="14"/>
                <w:szCs w:val="16"/>
              </w:rPr>
              <w:t>5</w:t>
            </w:r>
            <w:r w:rsidRPr="00874F05">
              <w:rPr>
                <w:sz w:val="14"/>
                <w:szCs w:val="16"/>
                <w:lang w:val="en-US"/>
              </w:rPr>
              <w:t>0-DN300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-И1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нет имитационной поверки</w:t>
            </w:r>
          </w:p>
        </w:tc>
        <w:sdt>
          <w:sdtPr>
            <w:rPr>
              <w:b/>
              <w:sz w:val="16"/>
              <w:szCs w:val="16"/>
            </w:rPr>
            <w:id w:val="-1020368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3F7027" w:rsidRPr="00874F05" w:rsidTr="00AE75EF">
        <w:trPr>
          <w:trHeight w:hRule="exact" w:val="227"/>
        </w:trPr>
        <w:tc>
          <w:tcPr>
            <w:tcW w:w="91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-64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на 270</w:t>
            </w:r>
            <w:r w:rsidRPr="00874F05">
              <w:rPr>
                <w:sz w:val="16"/>
                <w:szCs w:val="16"/>
                <w:vertAlign w:val="superscript"/>
              </w:rPr>
              <w:t xml:space="preserve">0 </w:t>
            </w:r>
            <w:r w:rsidRPr="00874F05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1653864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57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</w:p>
        </w:tc>
        <w:tc>
          <w:tcPr>
            <w:tcW w:w="556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7027" w:rsidRPr="00874F05" w:rsidRDefault="003F7027" w:rsidP="003F7027">
            <w:pPr>
              <w:rPr>
                <w:b/>
                <w:sz w:val="16"/>
                <w:szCs w:val="16"/>
              </w:rPr>
            </w:pPr>
            <w:r>
              <w:rPr>
                <w:sz w:val="14"/>
                <w:szCs w:val="16"/>
                <w:lang w:val="en-US"/>
              </w:rPr>
              <w:t>DN</w:t>
            </w:r>
            <w:r>
              <w:rPr>
                <w:sz w:val="14"/>
                <w:szCs w:val="16"/>
              </w:rPr>
              <w:t>5</w:t>
            </w:r>
            <w:r w:rsidRPr="00874F05">
              <w:rPr>
                <w:sz w:val="14"/>
                <w:szCs w:val="16"/>
                <w:lang w:val="en-US"/>
              </w:rPr>
              <w:t>0-DN500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027" w:rsidRPr="00874F05" w:rsidRDefault="003F7027" w:rsidP="003F7027">
            <w:pPr>
              <w:jc w:val="center"/>
              <w:rPr>
                <w:b/>
                <w:sz w:val="16"/>
                <w:szCs w:val="16"/>
              </w:rPr>
            </w:pPr>
            <w:r w:rsidRPr="00874F05">
              <w:rPr>
                <w:b/>
                <w:sz w:val="16"/>
                <w:szCs w:val="16"/>
              </w:rPr>
              <w:t>-И2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F7027" w:rsidRPr="00874F05" w:rsidRDefault="003F7027" w:rsidP="003F7027">
            <w:pPr>
              <w:rPr>
                <w:sz w:val="16"/>
                <w:szCs w:val="16"/>
              </w:rPr>
            </w:pPr>
            <w:r w:rsidRPr="00874F05">
              <w:rPr>
                <w:sz w:val="16"/>
                <w:szCs w:val="16"/>
              </w:rPr>
              <w:t>есть имитационная поверка</w:t>
            </w:r>
          </w:p>
        </w:tc>
        <w:sdt>
          <w:sdtPr>
            <w:rPr>
              <w:b/>
              <w:sz w:val="16"/>
              <w:szCs w:val="16"/>
            </w:rPr>
            <w:id w:val="-1696609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3F7027" w:rsidRPr="00874F05" w:rsidRDefault="003F7027" w:rsidP="003F702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D643BE" w:rsidRDefault="00F5042B" w:rsidP="00F5042B">
      <w:pPr>
        <w:rPr>
          <w:i/>
          <w:sz w:val="16"/>
          <w:szCs w:val="16"/>
        </w:rPr>
      </w:pPr>
      <w:r w:rsidRPr="00874F05">
        <w:rPr>
          <w:b/>
          <w:i/>
          <w:sz w:val="16"/>
          <w:szCs w:val="16"/>
        </w:rPr>
        <w:t>1</w:t>
      </w:r>
      <w:r w:rsidRPr="00874F05">
        <w:rPr>
          <w:i/>
          <w:sz w:val="16"/>
          <w:szCs w:val="16"/>
        </w:rPr>
        <w:t xml:space="preserve"> – для расходомеров </w:t>
      </w:r>
      <w:r w:rsidRPr="00874F05">
        <w:rPr>
          <w:i/>
          <w:sz w:val="16"/>
          <w:szCs w:val="16"/>
          <w:lang w:val="en-US"/>
        </w:rPr>
        <w:t>DN</w:t>
      </w:r>
      <w:r w:rsidRPr="00874F05">
        <w:rPr>
          <w:i/>
          <w:sz w:val="16"/>
          <w:szCs w:val="16"/>
        </w:rPr>
        <w:t xml:space="preserve"> 150 и выше - фланцы из стали </w:t>
      </w:r>
      <w:r w:rsidR="00E20182">
        <w:rPr>
          <w:i/>
          <w:sz w:val="16"/>
          <w:szCs w:val="16"/>
        </w:rPr>
        <w:t>09Г2С</w:t>
      </w:r>
      <w:r w:rsidRPr="00874F05">
        <w:rPr>
          <w:i/>
          <w:sz w:val="16"/>
          <w:szCs w:val="16"/>
        </w:rPr>
        <w:t>;</w:t>
      </w:r>
    </w:p>
    <w:p w:rsidR="006476F5" w:rsidRDefault="00D643BE" w:rsidP="00F5042B">
      <w:pPr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2</w:t>
      </w:r>
      <w:r w:rsidRPr="00874F05">
        <w:rPr>
          <w:i/>
          <w:sz w:val="16"/>
          <w:szCs w:val="16"/>
        </w:rPr>
        <w:t xml:space="preserve"> – </w:t>
      </w:r>
      <w:r>
        <w:rPr>
          <w:i/>
          <w:sz w:val="16"/>
          <w:szCs w:val="16"/>
        </w:rPr>
        <w:t xml:space="preserve">При заказе футеровки из полиуретана защитные кольца не используются, при выборе футеровки фторопласт </w:t>
      </w:r>
      <w:r w:rsidR="006B78F9">
        <w:rPr>
          <w:i/>
          <w:sz w:val="16"/>
          <w:szCs w:val="16"/>
        </w:rPr>
        <w:t xml:space="preserve">можно выбрать тип </w:t>
      </w:r>
      <w:r w:rsidR="006476F5">
        <w:rPr>
          <w:i/>
          <w:sz w:val="16"/>
          <w:szCs w:val="16"/>
        </w:rPr>
        <w:t>защп</w:t>
      </w:r>
      <w:r w:rsidR="006B78F9">
        <w:rPr>
          <w:i/>
          <w:sz w:val="16"/>
          <w:szCs w:val="16"/>
        </w:rPr>
        <w:t>тных колец</w:t>
      </w:r>
      <w:r w:rsidRPr="00874F05">
        <w:rPr>
          <w:i/>
          <w:sz w:val="16"/>
          <w:szCs w:val="16"/>
        </w:rPr>
        <w:t>;</w:t>
      </w:r>
      <w:r w:rsidR="00F5042B" w:rsidRPr="00874F05">
        <w:rPr>
          <w:i/>
          <w:sz w:val="16"/>
          <w:szCs w:val="16"/>
        </w:rPr>
        <w:br/>
      </w:r>
      <w:r w:rsidR="006476F5" w:rsidRPr="006476F5">
        <w:rPr>
          <w:b/>
          <w:i/>
          <w:sz w:val="16"/>
          <w:szCs w:val="16"/>
        </w:rPr>
        <w:t>3</w:t>
      </w:r>
      <w:r w:rsidR="006476F5" w:rsidRPr="00874F05">
        <w:rPr>
          <w:i/>
          <w:sz w:val="16"/>
          <w:szCs w:val="16"/>
        </w:rPr>
        <w:t xml:space="preserve"> – </w:t>
      </w:r>
      <w:r w:rsidR="006476F5">
        <w:rPr>
          <w:i/>
          <w:sz w:val="16"/>
          <w:szCs w:val="16"/>
        </w:rPr>
        <w:t>электроды хастеллой С-276</w:t>
      </w:r>
      <w:r w:rsidR="00CC208A">
        <w:rPr>
          <w:i/>
          <w:sz w:val="16"/>
          <w:szCs w:val="16"/>
        </w:rPr>
        <w:t xml:space="preserve"> идут только в опции футеровки ф</w:t>
      </w:r>
      <w:r w:rsidR="006476F5">
        <w:rPr>
          <w:i/>
          <w:sz w:val="16"/>
          <w:szCs w:val="16"/>
        </w:rPr>
        <w:t>торопласт.</w:t>
      </w:r>
    </w:p>
    <w:p w:rsidR="00F5042B" w:rsidRPr="000E14D3" w:rsidRDefault="006476F5" w:rsidP="00F5042B">
      <w:pPr>
        <w:rPr>
          <w:i/>
          <w:sz w:val="12"/>
          <w:szCs w:val="16"/>
        </w:rPr>
      </w:pPr>
      <w:r w:rsidRPr="006476F5">
        <w:rPr>
          <w:b/>
          <w:i/>
          <w:sz w:val="16"/>
          <w:szCs w:val="16"/>
        </w:rPr>
        <w:t>4</w:t>
      </w:r>
      <w:r w:rsidR="00F5042B" w:rsidRPr="00874F05">
        <w:rPr>
          <w:i/>
          <w:sz w:val="16"/>
          <w:szCs w:val="16"/>
        </w:rPr>
        <w:t xml:space="preserve"> – поворот </w:t>
      </w:r>
      <w:r w:rsidR="00F5042B">
        <w:rPr>
          <w:i/>
          <w:sz w:val="16"/>
          <w:szCs w:val="16"/>
        </w:rPr>
        <w:t xml:space="preserve">индикатора и электронного блока </w:t>
      </w:r>
      <w:r w:rsidR="00F5042B" w:rsidRPr="00874F05">
        <w:rPr>
          <w:i/>
          <w:sz w:val="16"/>
          <w:szCs w:val="16"/>
        </w:rPr>
        <w:t xml:space="preserve">– только для интегрального исполнения. </w:t>
      </w:r>
      <w:r w:rsidR="00F5042B">
        <w:rPr>
          <w:i/>
          <w:sz w:val="16"/>
          <w:szCs w:val="16"/>
        </w:rPr>
        <w:br/>
      </w:r>
      <w:r>
        <w:rPr>
          <w:b/>
          <w:i/>
          <w:sz w:val="16"/>
          <w:szCs w:val="16"/>
        </w:rPr>
        <w:t>5</w:t>
      </w:r>
      <w:r w:rsidR="00F5042B" w:rsidRPr="00874F05">
        <w:rPr>
          <w:i/>
          <w:sz w:val="16"/>
          <w:szCs w:val="16"/>
        </w:rPr>
        <w:t xml:space="preserve"> – стандартный набор интерфейсов: токовый и дискретные выходы, </w:t>
      </w:r>
      <w:r w:rsidR="00F5042B" w:rsidRPr="00874F05">
        <w:rPr>
          <w:i/>
          <w:sz w:val="16"/>
          <w:szCs w:val="16"/>
          <w:lang w:val="en-US"/>
        </w:rPr>
        <w:t>RS</w:t>
      </w:r>
      <w:r w:rsidR="00F5042B" w:rsidRPr="00874F05">
        <w:rPr>
          <w:i/>
          <w:sz w:val="16"/>
          <w:szCs w:val="16"/>
        </w:rPr>
        <w:t xml:space="preserve">485 </w:t>
      </w:r>
      <w:r w:rsidR="00F5042B" w:rsidRPr="00874F05">
        <w:rPr>
          <w:i/>
          <w:sz w:val="16"/>
          <w:szCs w:val="16"/>
          <w:lang w:val="en-US"/>
        </w:rPr>
        <w:t>MODBUS</w:t>
      </w:r>
      <w:r w:rsidR="00F5042B" w:rsidRPr="00874F05">
        <w:rPr>
          <w:i/>
          <w:sz w:val="16"/>
          <w:szCs w:val="16"/>
        </w:rPr>
        <w:t xml:space="preserve">, вход управления; </w:t>
      </w:r>
      <w:r w:rsidR="00F5042B" w:rsidRPr="00874F05">
        <w:rPr>
          <w:i/>
          <w:sz w:val="16"/>
          <w:szCs w:val="16"/>
        </w:rPr>
        <w:br/>
      </w:r>
      <w:r w:rsidRPr="006476F5">
        <w:rPr>
          <w:b/>
          <w:spacing w:val="-4"/>
          <w:sz w:val="16"/>
          <w:szCs w:val="16"/>
        </w:rPr>
        <w:t>6</w:t>
      </w:r>
      <w:r w:rsidR="00B83404">
        <w:rPr>
          <w:i/>
          <w:sz w:val="16"/>
          <w:szCs w:val="16"/>
        </w:rPr>
        <w:t xml:space="preserve"> – опции только для раздельного исполнения</w:t>
      </w:r>
    </w:p>
    <w:tbl>
      <w:tblPr>
        <w:tblW w:w="4085" w:type="pct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811"/>
        <w:gridCol w:w="709"/>
        <w:gridCol w:w="1701"/>
        <w:gridCol w:w="567"/>
      </w:tblGrid>
      <w:tr w:rsidR="00B83404" w:rsidRPr="005B64C2" w:rsidTr="00317FED">
        <w:trPr>
          <w:trHeight w:hRule="exact" w:val="227"/>
        </w:trPr>
        <w:tc>
          <w:tcPr>
            <w:tcW w:w="5811" w:type="dxa"/>
            <w:tcBorders>
              <w:right w:val="single" w:sz="12" w:space="0" w:color="auto"/>
            </w:tcBorders>
            <w:vAlign w:val="center"/>
          </w:tcPr>
          <w:p w:rsidR="00B83404" w:rsidRPr="005B64C2" w:rsidRDefault="00B83404" w:rsidP="0079724C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 xml:space="preserve">Исполнение расходомера:      </w:t>
            </w:r>
            <w:r>
              <w:rPr>
                <w:b/>
                <w:sz w:val="16"/>
                <w:szCs w:val="16"/>
              </w:rPr>
              <w:t xml:space="preserve">                                                 </w:t>
            </w:r>
            <w:r w:rsidRPr="005B64C2">
              <w:rPr>
                <w:b/>
                <w:sz w:val="16"/>
                <w:szCs w:val="16"/>
              </w:rPr>
              <w:t>интегральное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83404" w:rsidRPr="005B64C2" w:rsidRDefault="00825DA6" w:rsidP="0079724C">
            <w:pPr>
              <w:jc w:val="center"/>
              <w:rPr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9471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34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83404" w:rsidRPr="005B64C2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83404" w:rsidRPr="005B64C2" w:rsidRDefault="00B83404" w:rsidP="0079724C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</w:t>
            </w:r>
            <w:r w:rsidRPr="005B64C2">
              <w:rPr>
                <w:b/>
                <w:sz w:val="16"/>
                <w:szCs w:val="16"/>
              </w:rPr>
              <w:t>раздельное</w:t>
            </w:r>
          </w:p>
        </w:tc>
        <w:sdt>
          <w:sdtPr>
            <w:rPr>
              <w:sz w:val="16"/>
              <w:szCs w:val="16"/>
            </w:rPr>
            <w:id w:val="1066533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B83404" w:rsidRPr="005B64C2" w:rsidRDefault="00B83404" w:rsidP="0079724C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B83404" w:rsidTr="00317FED">
        <w:trPr>
          <w:trHeight w:hRule="exact" w:val="227"/>
        </w:trPr>
        <w:tc>
          <w:tcPr>
            <w:tcW w:w="5811" w:type="dxa"/>
            <w:tcBorders>
              <w:right w:val="single" w:sz="12" w:space="0" w:color="auto"/>
            </w:tcBorders>
            <w:vAlign w:val="center"/>
          </w:tcPr>
          <w:p w:rsidR="00B83404" w:rsidRPr="005B64C2" w:rsidRDefault="00B83404" w:rsidP="0079724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Крепление вторичного преобразователя</w:t>
            </w:r>
            <w:r>
              <w:rPr>
                <w:b/>
                <w:spacing w:val="-4"/>
                <w:sz w:val="20"/>
                <w:szCs w:val="16"/>
                <w:vertAlign w:val="superscript"/>
              </w:rPr>
              <w:t>5</w:t>
            </w:r>
            <w:r>
              <w:rPr>
                <w:b/>
                <w:sz w:val="16"/>
                <w:szCs w:val="16"/>
              </w:rPr>
              <w:t>:             настенный кронштейн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83404" w:rsidRDefault="00825DA6" w:rsidP="0079724C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7363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34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83404" w:rsidRPr="005B64C2" w:rsidRDefault="00B83404" w:rsidP="0079724C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крепление на трубе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83404" w:rsidRDefault="00825DA6" w:rsidP="0079724C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31668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34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</w:tr>
    </w:tbl>
    <w:p w:rsidR="00F5042B" w:rsidRPr="0082234A" w:rsidRDefault="00F5042B" w:rsidP="00F5042B">
      <w:pPr>
        <w:rPr>
          <w:b/>
          <w:i/>
          <w:sz w:val="10"/>
          <w:szCs w:val="16"/>
        </w:rPr>
      </w:pPr>
      <w:r w:rsidRPr="003C756F">
        <w:rPr>
          <w:b/>
          <w:i/>
          <w:sz w:val="16"/>
          <w:szCs w:val="16"/>
        </w:rPr>
        <w:t xml:space="preserve"> </w:t>
      </w:r>
    </w:p>
    <w:tbl>
      <w:tblPr>
        <w:tblW w:w="10490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544"/>
        <w:gridCol w:w="1985"/>
        <w:gridCol w:w="2835"/>
        <w:gridCol w:w="2126"/>
      </w:tblGrid>
      <w:tr w:rsidR="00AF2017" w:rsidRPr="003C756F" w:rsidTr="00D26428">
        <w:trPr>
          <w:trHeight w:hRule="exact" w:val="458"/>
        </w:trPr>
        <w:tc>
          <w:tcPr>
            <w:tcW w:w="3544" w:type="dxa"/>
            <w:tcBorders>
              <w:right w:val="single" w:sz="12" w:space="0" w:color="auto"/>
            </w:tcBorders>
            <w:vAlign w:val="center"/>
          </w:tcPr>
          <w:p w:rsidR="00AF2017" w:rsidRDefault="00AF2017" w:rsidP="00330CDC">
            <w:pPr>
              <w:spacing w:line="216" w:lineRule="auto"/>
              <w:rPr>
                <w:b/>
                <w:sz w:val="14"/>
                <w:szCs w:val="14"/>
              </w:rPr>
            </w:pPr>
            <w:r>
              <w:rPr>
                <w:b/>
                <w:spacing w:val="-4"/>
                <w:sz w:val="16"/>
                <w:szCs w:val="16"/>
              </w:rPr>
              <w:t xml:space="preserve">длина кабеля питания 2х1,5 мм2 (до 150 м), м </w:t>
            </w:r>
          </w:p>
        </w:tc>
        <w:sdt>
          <w:sdtPr>
            <w:rPr>
              <w:b/>
              <w:sz w:val="16"/>
              <w:szCs w:val="16"/>
            </w:rPr>
            <w:id w:val="840593891"/>
            <w:placeholder>
              <w:docPart w:val="6C79F53A2E8D44919F93F449A7FF860B"/>
            </w:placeholder>
            <w:showingPlcHdr/>
            <w:text/>
          </w:sdtPr>
          <w:sdtEndPr/>
          <w:sdtContent>
            <w:tc>
              <w:tcPr>
                <w:tcW w:w="19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F2017" w:rsidRDefault="00AF2017" w:rsidP="00AF201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AF2017" w:rsidRPr="003C756F" w:rsidRDefault="00AF2017" w:rsidP="00AF2017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 w:rsidRPr="003C756F">
              <w:rPr>
                <w:b/>
                <w:spacing w:val="-4"/>
                <w:sz w:val="16"/>
                <w:szCs w:val="16"/>
              </w:rPr>
              <w:t>длина кабеля связи для токового,  дискретных выходов, м</w:t>
            </w:r>
          </w:p>
        </w:tc>
        <w:sdt>
          <w:sdtPr>
            <w:rPr>
              <w:b/>
              <w:sz w:val="16"/>
              <w:szCs w:val="16"/>
            </w:rPr>
            <w:id w:val="-2072107174"/>
            <w:placeholder>
              <w:docPart w:val="4978384439944BAB8AA705FB7324C718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F2017" w:rsidRDefault="00AF2017" w:rsidP="00AF2017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AF2017" w:rsidRPr="003C756F" w:rsidTr="00D26428">
        <w:trPr>
          <w:trHeight w:hRule="exact" w:val="422"/>
        </w:trPr>
        <w:tc>
          <w:tcPr>
            <w:tcW w:w="3544" w:type="dxa"/>
            <w:tcBorders>
              <w:right w:val="single" w:sz="12" w:space="0" w:color="auto"/>
            </w:tcBorders>
            <w:vAlign w:val="center"/>
          </w:tcPr>
          <w:p w:rsidR="00AF2017" w:rsidRPr="003C756F" w:rsidRDefault="00AF2017" w:rsidP="00AF2017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 w:rsidRPr="003C756F">
              <w:rPr>
                <w:b/>
                <w:spacing w:val="-4"/>
                <w:sz w:val="16"/>
                <w:szCs w:val="16"/>
              </w:rPr>
              <w:t>длина кабеля питания 2х2,5 мм2 (до 250м), м</w:t>
            </w:r>
          </w:p>
        </w:tc>
        <w:sdt>
          <w:sdtPr>
            <w:rPr>
              <w:b/>
              <w:sz w:val="16"/>
              <w:szCs w:val="16"/>
            </w:rPr>
            <w:id w:val="-862592747"/>
            <w:placeholder>
              <w:docPart w:val="0BBC240DB2ED493EB43A5EAD6F795A11"/>
            </w:placeholder>
            <w:showingPlcHdr/>
            <w:text/>
          </w:sdtPr>
          <w:sdtEndPr/>
          <w:sdtContent>
            <w:tc>
              <w:tcPr>
                <w:tcW w:w="19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F2017" w:rsidRPr="003C756F" w:rsidRDefault="00AF2017" w:rsidP="00AF2017">
                <w:pPr>
                  <w:spacing w:line="216" w:lineRule="auto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835" w:type="dxa"/>
            <w:tcBorders>
              <w:right w:val="single" w:sz="12" w:space="0" w:color="auto"/>
            </w:tcBorders>
            <w:vAlign w:val="center"/>
          </w:tcPr>
          <w:p w:rsidR="00AF2017" w:rsidRDefault="00AF2017" w:rsidP="00AF2017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>кабель связи измерителя с вычислителем, длина 10м</w:t>
            </w:r>
            <w:r w:rsidR="000A5ED5">
              <w:rPr>
                <w:b/>
                <w:spacing w:val="-4"/>
                <w:sz w:val="20"/>
                <w:szCs w:val="16"/>
                <w:vertAlign w:val="superscript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AF2017" w:rsidRDefault="00825DA6" w:rsidP="00AF2017">
            <w:pPr>
              <w:jc w:val="center"/>
              <w:rPr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095210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340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</w:tr>
    </w:tbl>
    <w:p w:rsidR="00F5042B" w:rsidRDefault="00F5042B" w:rsidP="000A5ED5">
      <w:pPr>
        <w:rPr>
          <w:sz w:val="6"/>
        </w:rPr>
      </w:pPr>
    </w:p>
    <w:p w:rsidR="00141E71" w:rsidRPr="00317FED" w:rsidRDefault="00141E71" w:rsidP="000A5ED5">
      <w:pPr>
        <w:rPr>
          <w:sz w:val="2"/>
        </w:rPr>
      </w:pPr>
    </w:p>
    <w:tbl>
      <w:tblPr>
        <w:tblW w:w="10490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968"/>
        <w:gridCol w:w="2522"/>
      </w:tblGrid>
      <w:tr w:rsidR="00317FED" w:rsidRPr="009A5829" w:rsidTr="008A61F1">
        <w:trPr>
          <w:trHeight w:hRule="exact" w:val="255"/>
        </w:trPr>
        <w:tc>
          <w:tcPr>
            <w:tcW w:w="6353" w:type="dxa"/>
            <w:tcBorders>
              <w:right w:val="single" w:sz="12" w:space="0" w:color="auto"/>
            </w:tcBorders>
            <w:vAlign w:val="center"/>
          </w:tcPr>
          <w:p w:rsidR="00317FED" w:rsidRPr="003C756F" w:rsidRDefault="00317FED" w:rsidP="008A61F1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 w:rsidRPr="003C756F">
              <w:rPr>
                <w:b/>
                <w:bCs/>
                <w:sz w:val="16"/>
              </w:rPr>
              <w:t>теплоизоляционный  чехол  для БЭ:              с  обогревающим кабелем шт.</w:t>
            </w:r>
          </w:p>
        </w:tc>
        <w:tc>
          <w:tcPr>
            <w:tcW w:w="20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e"/>
              </w:rPr>
              <w:id w:val="1537853273"/>
              <w:placeholder>
                <w:docPart w:val="4F355E49074242D6BCFE70C1B4FB375A"/>
              </w:placeholder>
              <w:showingPlcHdr/>
              <w:text/>
            </w:sdtPr>
            <w:sdtEndPr>
              <w:rPr>
                <w:rStyle w:val="ae"/>
              </w:rPr>
            </w:sdtEndPr>
            <w:sdtContent>
              <w:p w:rsidR="00317FED" w:rsidRPr="009A5829" w:rsidRDefault="00317FED" w:rsidP="008A61F1">
                <w:pPr>
                  <w:jc w:val="center"/>
                  <w:rPr>
                    <w:rFonts w:asciiTheme="minorHAnsi" w:hAnsiTheme="minorHAnsi" w:cs="Calibri"/>
                    <w:b/>
                    <w:sz w:val="18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</w:tc>
      </w:tr>
      <w:tr w:rsidR="00317FED" w:rsidRPr="009A5829" w:rsidTr="008A61F1">
        <w:trPr>
          <w:trHeight w:hRule="exact" w:val="255"/>
        </w:trPr>
        <w:tc>
          <w:tcPr>
            <w:tcW w:w="6353" w:type="dxa"/>
            <w:tcBorders>
              <w:right w:val="single" w:sz="12" w:space="0" w:color="auto"/>
            </w:tcBorders>
            <w:vAlign w:val="center"/>
          </w:tcPr>
          <w:p w:rsidR="00317FED" w:rsidRPr="003C756F" w:rsidRDefault="00317FED" w:rsidP="008A61F1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 w:rsidRPr="003C756F">
              <w:rPr>
                <w:b/>
                <w:bCs/>
                <w:sz w:val="16"/>
              </w:rPr>
              <w:t xml:space="preserve">           </w:t>
            </w:r>
            <w:r>
              <w:rPr>
                <w:b/>
                <w:bCs/>
                <w:sz w:val="16"/>
              </w:rPr>
              <w:t xml:space="preserve">                                                                     </w:t>
            </w:r>
            <w:r w:rsidRPr="003C756F">
              <w:rPr>
                <w:b/>
                <w:bCs/>
                <w:sz w:val="16"/>
              </w:rPr>
              <w:t>без обогревающего кабеля шт.</w:t>
            </w:r>
          </w:p>
        </w:tc>
        <w:tc>
          <w:tcPr>
            <w:tcW w:w="20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e"/>
              </w:rPr>
              <w:id w:val="-633411229"/>
              <w:placeholder>
                <w:docPart w:val="6EF6B6F6FF10489AA2BF28B2116D898E"/>
              </w:placeholder>
              <w:showingPlcHdr/>
              <w:text/>
            </w:sdtPr>
            <w:sdtEndPr>
              <w:rPr>
                <w:rStyle w:val="ae"/>
              </w:rPr>
            </w:sdtEndPr>
            <w:sdtContent>
              <w:p w:rsidR="00317FED" w:rsidRPr="009A5829" w:rsidRDefault="00317FED" w:rsidP="008A61F1">
                <w:pPr>
                  <w:jc w:val="center"/>
                  <w:rPr>
                    <w:rFonts w:asciiTheme="minorHAnsi" w:hAnsiTheme="minorHAnsi" w:cs="Calibri"/>
                    <w:b/>
                    <w:sz w:val="18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</w:tc>
      </w:tr>
    </w:tbl>
    <w:p w:rsidR="00141E71" w:rsidRPr="000A5ED5" w:rsidRDefault="00141E71" w:rsidP="000A5ED5">
      <w:pPr>
        <w:rPr>
          <w:sz w:val="6"/>
        </w:rPr>
      </w:pPr>
    </w:p>
    <w:tbl>
      <w:tblPr>
        <w:tblW w:w="3686" w:type="dxa"/>
        <w:tblBorders>
          <w:top w:val="single" w:sz="12" w:space="0" w:color="auto"/>
          <w:bottom w:val="single" w:sz="12" w:space="0" w:color="auto"/>
          <w:right w:val="single" w:sz="12" w:space="0" w:color="auto"/>
          <w:insideH w:val="single" w:sz="18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425"/>
      </w:tblGrid>
      <w:tr w:rsidR="000A5ED5" w:rsidRPr="003C756F" w:rsidTr="000A5ED5">
        <w:trPr>
          <w:trHeight w:val="261"/>
        </w:trPr>
        <w:tc>
          <w:tcPr>
            <w:tcW w:w="3261" w:type="dxa"/>
            <w:tcBorders>
              <w:top w:val="nil"/>
              <w:bottom w:val="nil"/>
            </w:tcBorders>
            <w:vAlign w:val="center"/>
          </w:tcPr>
          <w:p w:rsidR="000A5ED5" w:rsidRPr="00AF2017" w:rsidRDefault="000A5ED5" w:rsidP="000A5ED5">
            <w:pPr>
              <w:spacing w:line="216" w:lineRule="auto"/>
              <w:rPr>
                <w:b/>
                <w:bCs/>
                <w:sz w:val="16"/>
              </w:rPr>
            </w:pPr>
            <w:r w:rsidRPr="003C756F">
              <w:rPr>
                <w:b/>
                <w:sz w:val="16"/>
                <w:szCs w:val="16"/>
              </w:rPr>
              <w:lastRenderedPageBreak/>
              <w:t>Источник питания ИВП 30.24 (220/=24)</w:t>
            </w:r>
          </w:p>
        </w:tc>
        <w:sdt>
          <w:sdtPr>
            <w:rPr>
              <w:b/>
              <w:sz w:val="16"/>
              <w:szCs w:val="16"/>
            </w:rPr>
            <w:id w:val="-1072656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vAlign w:val="center"/>
              </w:tcPr>
              <w:p w:rsidR="000A5ED5" w:rsidRPr="003C756F" w:rsidRDefault="000A5ED5" w:rsidP="00AE11C5">
                <w:pPr>
                  <w:spacing w:line="216" w:lineRule="auto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F5042B" w:rsidRPr="00141E71" w:rsidRDefault="00F5042B" w:rsidP="00141E71">
      <w:pPr>
        <w:rPr>
          <w:b/>
          <w:i/>
          <w:sz w:val="4"/>
          <w:szCs w:val="20"/>
        </w:rPr>
      </w:pPr>
    </w:p>
    <w:tbl>
      <w:tblPr>
        <w:tblStyle w:val="a3"/>
        <w:tblpPr w:leftFromText="180" w:rightFromText="180" w:vertAnchor="text" w:horzAnchor="page" w:tblpX="7591" w:tblpYSpec="inside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120"/>
      </w:tblGrid>
      <w:tr w:rsidR="00141E71" w:rsidTr="00141E71">
        <w:sdt>
          <w:sdtPr>
            <w:rPr>
              <w:sz w:val="20"/>
              <w:szCs w:val="20"/>
            </w:rPr>
            <w:id w:val="-1800221027"/>
            <w:placeholder>
              <w:docPart w:val="9CF42E6D17FD419991C5766AEDA1528A"/>
            </w:placeholder>
            <w:showingPlcHdr/>
            <w:text/>
          </w:sdtPr>
          <w:sdtEndPr/>
          <w:sdtContent>
            <w:tc>
              <w:tcPr>
                <w:tcW w:w="2120" w:type="dxa"/>
              </w:tcPr>
              <w:p w:rsidR="00141E71" w:rsidRDefault="00141E71" w:rsidP="00141E71">
                <w:pPr>
                  <w:rPr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141E71" w:rsidRPr="00141E71" w:rsidRDefault="000A5ED5" w:rsidP="000A5ED5">
      <w:pPr>
        <w:rPr>
          <w:sz w:val="20"/>
          <w:szCs w:val="20"/>
        </w:rPr>
      </w:pPr>
      <w:r>
        <w:rPr>
          <w:b/>
          <w:i/>
          <w:sz w:val="20"/>
          <w:szCs w:val="20"/>
        </w:rPr>
        <w:t xml:space="preserve"> Ключ для монтажа/демонтажа крышки электронного блока, шт:  </w:t>
      </w:r>
    </w:p>
    <w:p w:rsidR="000A5ED5" w:rsidRPr="000A5ED5" w:rsidRDefault="000A5ED5" w:rsidP="000A5ED5">
      <w:pPr>
        <w:rPr>
          <w:rFonts w:asciiTheme="minorHAnsi" w:hAnsiTheme="minorHAnsi"/>
          <w:b/>
          <w:sz w:val="16"/>
        </w:rPr>
      </w:pPr>
    </w:p>
    <w:tbl>
      <w:tblPr>
        <w:tblW w:w="10458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297"/>
        <w:gridCol w:w="3228"/>
        <w:gridCol w:w="454"/>
        <w:gridCol w:w="3025"/>
        <w:gridCol w:w="454"/>
      </w:tblGrid>
      <w:tr w:rsidR="00B54C45" w:rsidTr="00A264F3">
        <w:trPr>
          <w:trHeight w:val="227"/>
        </w:trPr>
        <w:tc>
          <w:tcPr>
            <w:tcW w:w="3297" w:type="dxa"/>
            <w:vMerge w:val="restart"/>
            <w:vAlign w:val="center"/>
          </w:tcPr>
          <w:p w:rsidR="00B54C45" w:rsidRDefault="00B54C45" w:rsidP="00B54C4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Присоединительная арматура:</w:t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B54C45" w:rsidRDefault="00B54C45" w:rsidP="00B54C45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углеродистая сталь, с консервацией</w:t>
            </w:r>
          </w:p>
        </w:tc>
        <w:sdt>
          <w:sdtPr>
            <w:rPr>
              <w:b/>
              <w:sz w:val="16"/>
              <w:szCs w:val="16"/>
            </w:rPr>
            <w:id w:val="5493502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54C45" w:rsidRDefault="00B54C45" w:rsidP="00B54C45">
                <w:pPr>
                  <w:jc w:val="center"/>
                </w:pPr>
                <w:r w:rsidRPr="00083910"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02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54C45" w:rsidRDefault="00B54C45" w:rsidP="00B54C45">
            <w:pPr>
              <w:spacing w:line="216" w:lineRule="auto"/>
              <w:ind w:right="161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крепеж из Ст20 </w:t>
            </w:r>
          </w:p>
        </w:tc>
        <w:sdt>
          <w:sdtPr>
            <w:rPr>
              <w:b/>
              <w:sz w:val="16"/>
              <w:szCs w:val="16"/>
            </w:rPr>
            <w:id w:val="232969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54C45" w:rsidRDefault="00B54C45" w:rsidP="00B54C45">
                <w:pPr>
                  <w:jc w:val="center"/>
                </w:pPr>
                <w:r w:rsidRPr="00F357F7"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B54C45" w:rsidTr="00A264F3">
        <w:trPr>
          <w:trHeight w:val="227"/>
        </w:trPr>
        <w:tc>
          <w:tcPr>
            <w:tcW w:w="3297" w:type="dxa"/>
            <w:vMerge/>
            <w:vAlign w:val="center"/>
          </w:tcPr>
          <w:p w:rsidR="00B54C45" w:rsidRDefault="00B54C45" w:rsidP="00B54C45">
            <w:pPr>
              <w:rPr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B54C45" w:rsidRDefault="00B54C45" w:rsidP="00B54C45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нержавеющая сталь</w:t>
            </w:r>
          </w:p>
        </w:tc>
        <w:sdt>
          <w:sdtPr>
            <w:rPr>
              <w:b/>
              <w:sz w:val="16"/>
              <w:szCs w:val="16"/>
            </w:rPr>
            <w:id w:val="379211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54C45" w:rsidRDefault="00B54C45" w:rsidP="00B54C45">
                <w:pPr>
                  <w:jc w:val="center"/>
                </w:pPr>
                <w:r w:rsidRPr="00083910"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02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54C45" w:rsidRDefault="00B54C45" w:rsidP="00B54C45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крепеж из нержавеющей стали</w:t>
            </w:r>
          </w:p>
        </w:tc>
        <w:sdt>
          <w:sdtPr>
            <w:rPr>
              <w:b/>
              <w:sz w:val="16"/>
              <w:szCs w:val="16"/>
            </w:rPr>
            <w:id w:val="1820380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54C45" w:rsidRDefault="00B54C45" w:rsidP="00B54C45">
                <w:pPr>
                  <w:jc w:val="center"/>
                </w:pPr>
                <w:r w:rsidRPr="00F357F7"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0A5ED5" w:rsidRPr="00E93AFD" w:rsidRDefault="000A5ED5" w:rsidP="00B54C45">
      <w:pPr>
        <w:spacing w:line="360" w:lineRule="auto"/>
        <w:rPr>
          <w:b/>
          <w:i/>
          <w:sz w:val="4"/>
          <w:szCs w:val="6"/>
        </w:rPr>
      </w:pPr>
    </w:p>
    <w:tbl>
      <w:tblPr>
        <w:tblW w:w="5000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7"/>
        <w:gridCol w:w="3117"/>
        <w:gridCol w:w="2978"/>
        <w:gridCol w:w="2520"/>
      </w:tblGrid>
      <w:tr w:rsidR="000A5ED5" w:rsidRPr="009C197C" w:rsidTr="00AE11C5">
        <w:trPr>
          <w:cantSplit/>
          <w:trHeight w:val="510"/>
        </w:trPr>
        <w:tc>
          <w:tcPr>
            <w:tcW w:w="9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5ED5" w:rsidRPr="00F21EC7" w:rsidRDefault="000A5ED5" w:rsidP="00AE11C5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  <w:lang w:val="en-US"/>
              </w:rPr>
              <w:t>DN</w:t>
            </w:r>
          </w:p>
          <w:p w:rsidR="000A5ED5" w:rsidRPr="00D00B86" w:rsidRDefault="000A5ED5" w:rsidP="00AE11C5">
            <w:pPr>
              <w:jc w:val="center"/>
              <w:rPr>
                <w:b/>
                <w:sz w:val="14"/>
                <w:szCs w:val="14"/>
              </w:rPr>
            </w:pPr>
            <w:r w:rsidRPr="00D00B86">
              <w:rPr>
                <w:b/>
                <w:sz w:val="14"/>
                <w:szCs w:val="14"/>
              </w:rPr>
              <w:t xml:space="preserve">трубопровода </w:t>
            </w:r>
          </w:p>
        </w:tc>
        <w:tc>
          <w:tcPr>
            <w:tcW w:w="14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5ED5" w:rsidRPr="009C197C" w:rsidRDefault="000A5ED5" w:rsidP="00AE11C5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№1</w:t>
            </w:r>
            <w:r>
              <w:rPr>
                <w:b/>
                <w:sz w:val="16"/>
              </w:rPr>
              <w:t xml:space="preserve"> </w:t>
            </w:r>
          </w:p>
          <w:p w:rsidR="000A5ED5" w:rsidRPr="00BB22F2" w:rsidRDefault="000A5ED5" w:rsidP="00AE11C5">
            <w:pPr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(фланцы, габаритны</w:t>
            </w:r>
            <w:r>
              <w:rPr>
                <w:b/>
                <w:sz w:val="14"/>
                <w:szCs w:val="14"/>
              </w:rPr>
              <w:t>й</w:t>
            </w:r>
            <w:r w:rsidRPr="00BB22F2">
              <w:rPr>
                <w:b/>
                <w:sz w:val="14"/>
                <w:szCs w:val="14"/>
              </w:rPr>
              <w:t xml:space="preserve"> имитатор, крепеж, прокладки)</w:t>
            </w:r>
          </w:p>
        </w:tc>
        <w:tc>
          <w:tcPr>
            <w:tcW w:w="13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5ED5" w:rsidRPr="009C197C" w:rsidRDefault="000A5ED5" w:rsidP="00AE11C5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№2</w:t>
            </w:r>
            <w:r>
              <w:rPr>
                <w:b/>
                <w:sz w:val="16"/>
              </w:rPr>
              <w:t xml:space="preserve"> </w:t>
            </w:r>
          </w:p>
          <w:p w:rsidR="000A5ED5" w:rsidRPr="00BB22F2" w:rsidRDefault="000A5ED5" w:rsidP="00AE11C5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>
              <w:rPr>
                <w:b/>
                <w:sz w:val="14"/>
                <w:szCs w:val="14"/>
              </w:rPr>
              <w:t xml:space="preserve"> +</w:t>
            </w:r>
            <w:r w:rsidRPr="00BB22F2">
              <w:rPr>
                <w:b/>
                <w:sz w:val="14"/>
                <w:szCs w:val="14"/>
              </w:rPr>
              <w:t xml:space="preserve"> прямолинейные участки, конфузоры)</w:t>
            </w:r>
          </w:p>
        </w:tc>
        <w:tc>
          <w:tcPr>
            <w:tcW w:w="11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5ED5" w:rsidRPr="009C197C" w:rsidRDefault="000A5ED5" w:rsidP="00AE11C5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          к</w:t>
            </w:r>
            <w:r w:rsidRPr="009C197C">
              <w:rPr>
                <w:b/>
                <w:sz w:val="16"/>
              </w:rPr>
              <w:t>омплект №3</w:t>
            </w:r>
            <w:r>
              <w:rPr>
                <w:b/>
                <w:sz w:val="16"/>
              </w:rPr>
              <w:t xml:space="preserve"> </w:t>
            </w:r>
          </w:p>
          <w:p w:rsidR="000A5ED5" w:rsidRPr="00BB22F2" w:rsidRDefault="000A5ED5" w:rsidP="00AE11C5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>
              <w:rPr>
                <w:b/>
                <w:sz w:val="14"/>
                <w:szCs w:val="14"/>
              </w:rPr>
              <w:t xml:space="preserve"> </w:t>
            </w:r>
            <w:r w:rsidRPr="00BB22F2">
              <w:rPr>
                <w:b/>
                <w:sz w:val="14"/>
                <w:szCs w:val="14"/>
              </w:rPr>
              <w:t>без имитатор</w:t>
            </w:r>
            <w:r>
              <w:rPr>
                <w:b/>
                <w:sz w:val="14"/>
                <w:szCs w:val="14"/>
              </w:rPr>
              <w:t>а</w:t>
            </w:r>
            <w:r w:rsidRPr="00BB22F2">
              <w:rPr>
                <w:b/>
                <w:sz w:val="14"/>
                <w:szCs w:val="14"/>
              </w:rPr>
              <w:t>)</w:t>
            </w:r>
          </w:p>
        </w:tc>
      </w:tr>
      <w:tr w:rsidR="000A5ED5" w:rsidRPr="009C197C" w:rsidTr="00AE11C5">
        <w:trPr>
          <w:cantSplit/>
          <w:trHeight w:val="227"/>
        </w:trPr>
        <w:sdt>
          <w:sdtPr>
            <w:rPr>
              <w:b/>
              <w:sz w:val="16"/>
            </w:rPr>
            <w:id w:val="-2075419111"/>
            <w:placeholder>
              <w:docPart w:val="1611CECDE01541E888938EF2FEE4E717"/>
            </w:placeholder>
            <w:showingPlcHdr/>
          </w:sdtPr>
          <w:sdtEndPr/>
          <w:sdtContent>
            <w:tc>
              <w:tcPr>
                <w:tcW w:w="990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A5ED5" w:rsidRPr="001252FF" w:rsidRDefault="005D74DE" w:rsidP="00AE11C5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b/>
              <w:sz w:val="16"/>
            </w:rPr>
            <w:id w:val="1549254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51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A5ED5" w:rsidRDefault="000A5ED5" w:rsidP="00AE11C5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sdt>
          <w:sdtPr>
            <w:rPr>
              <w:b/>
              <w:sz w:val="16"/>
            </w:rPr>
            <w:id w:val="-240265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8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0A5ED5" w:rsidRDefault="000A5ED5" w:rsidP="00AE11C5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sdt>
          <w:sdtPr>
            <w:rPr>
              <w:b/>
              <w:sz w:val="16"/>
            </w:rPr>
            <w:id w:val="773680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73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A5ED5" w:rsidRDefault="000A5ED5" w:rsidP="00AE11C5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</w:tr>
    </w:tbl>
    <w:p w:rsidR="000A5ED5" w:rsidRPr="00E93AFD" w:rsidRDefault="000A5ED5" w:rsidP="000A5ED5">
      <w:pPr>
        <w:tabs>
          <w:tab w:val="right" w:pos="10772"/>
        </w:tabs>
        <w:ind w:left="180"/>
        <w:rPr>
          <w:b/>
          <w:i/>
          <w:sz w:val="4"/>
          <w:szCs w:val="20"/>
        </w:rPr>
      </w:pPr>
    </w:p>
    <w:p w:rsidR="000A5ED5" w:rsidRPr="00BE5FB1" w:rsidRDefault="000A5ED5" w:rsidP="000A5ED5">
      <w:pPr>
        <w:rPr>
          <w:b/>
          <w:i/>
          <w:sz w:val="20"/>
          <w:szCs w:val="20"/>
        </w:rPr>
      </w:pPr>
      <w:r w:rsidRPr="00BE5FB1">
        <w:rPr>
          <w:b/>
          <w:i/>
          <w:sz w:val="20"/>
          <w:szCs w:val="20"/>
        </w:rPr>
        <w:t>Примечания:</w:t>
      </w:r>
    </w:p>
    <w:tbl>
      <w:tblPr>
        <w:tblW w:w="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096"/>
        <w:gridCol w:w="284"/>
        <w:gridCol w:w="1417"/>
        <w:gridCol w:w="141"/>
      </w:tblGrid>
      <w:tr w:rsidR="000A5ED5" w:rsidTr="00AE11C5">
        <w:trPr>
          <w:trHeight w:val="575"/>
        </w:trPr>
        <w:sdt>
          <w:sdtPr>
            <w:rPr>
              <w:b/>
              <w:sz w:val="16"/>
            </w:rPr>
            <w:id w:val="-1847399478"/>
            <w:placeholder>
              <w:docPart w:val="7FE922C01BC64392B2E7643857CFA030"/>
            </w:placeholder>
            <w:showingPlcHdr/>
          </w:sdtPr>
          <w:sdtEndPr/>
          <w:sdtContent>
            <w:tc>
              <w:tcPr>
                <w:tcW w:w="10773" w:type="dxa"/>
                <w:gridSpan w:val="5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hideMark/>
              </w:tcPr>
              <w:p w:rsidR="000A5ED5" w:rsidRDefault="000A5ED5" w:rsidP="00AE11C5">
                <w:pPr>
                  <w:rPr>
                    <w:b/>
                    <w:sz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0A5ED5" w:rsidTr="00AE11C5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5ED5" w:rsidRDefault="000A5ED5" w:rsidP="00AE11C5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</w:rPr>
              <w:t>Лицо заполнившее карту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891194892"/>
            <w:placeholder>
              <w:docPart w:val="E585286E29244CD8B1FCC14F5646260F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0A5ED5" w:rsidRDefault="000A5ED5" w:rsidP="00AE11C5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5ED5" w:rsidRDefault="000A5ED5" w:rsidP="00AE11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5ED5" w:rsidRDefault="000A5ED5" w:rsidP="00AE11C5">
            <w:pPr>
              <w:autoSpaceDE w:val="0"/>
              <w:autoSpaceDN w:val="0"/>
              <w:adjustRightInd w:val="0"/>
              <w:rPr>
                <w:color w:val="000000"/>
                <w:sz w:val="16"/>
                <w:szCs w:val="20"/>
              </w:rPr>
            </w:pPr>
          </w:p>
        </w:tc>
      </w:tr>
      <w:tr w:rsidR="000A5ED5" w:rsidTr="00AE11C5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0A5ED5" w:rsidRDefault="000A5ED5" w:rsidP="00AE11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6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A5ED5" w:rsidRDefault="000A5ED5" w:rsidP="00AE11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ФИО</w:t>
            </w:r>
            <w:r>
              <w:rPr>
                <w:sz w:val="8"/>
                <w:szCs w:val="12"/>
                <w:lang w:val="en-US"/>
              </w:rPr>
              <w:t xml:space="preserve">, </w:t>
            </w:r>
            <w:r>
              <w:rPr>
                <w:sz w:val="8"/>
                <w:szCs w:val="12"/>
              </w:rPr>
              <w:t>должность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A5ED5" w:rsidRDefault="000A5ED5" w:rsidP="00AE11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A5ED5" w:rsidRDefault="000A5ED5" w:rsidP="00AE11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подпись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</w:tr>
    </w:tbl>
    <w:p w:rsidR="000A5ED5" w:rsidRDefault="000A5ED5" w:rsidP="000A5ED5">
      <w:pPr>
        <w:rPr>
          <w:sz w:val="4"/>
          <w:szCs w:val="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992"/>
        <w:gridCol w:w="2977"/>
      </w:tblGrid>
      <w:tr w:rsidR="000A5ED5" w:rsidTr="00AE11C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5ED5" w:rsidRDefault="000A5ED5" w:rsidP="00AE11C5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</w:rPr>
            </w:pPr>
            <w:r>
              <w:rPr>
                <w:b/>
                <w:sz w:val="16"/>
              </w:rPr>
              <w:t>Тел.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398067343"/>
            <w:placeholder>
              <w:docPart w:val="CE4FD17FCF7D4C0EA940CA7ADE7D3C6E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0A5ED5" w:rsidRDefault="000A5ED5" w:rsidP="00AE11C5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A5ED5" w:rsidRDefault="000A5ED5" w:rsidP="00AE11C5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  <w:lang w:val="en-US"/>
              </w:rPr>
              <w:t>e</w:t>
            </w:r>
            <w:r>
              <w:rPr>
                <w:b/>
                <w:sz w:val="16"/>
              </w:rPr>
              <w:t>-</w:t>
            </w:r>
            <w:r>
              <w:rPr>
                <w:b/>
                <w:sz w:val="16"/>
                <w:lang w:val="en-US"/>
              </w:rPr>
              <w:t>mail</w:t>
            </w:r>
            <w:r>
              <w:rPr>
                <w:b/>
                <w:sz w:val="16"/>
              </w:rPr>
              <w:t>:</w:t>
            </w:r>
          </w:p>
        </w:tc>
        <w:sdt>
          <w:sdtPr>
            <w:rPr>
              <w:color w:val="000000"/>
              <w:sz w:val="16"/>
              <w:szCs w:val="20"/>
            </w:rPr>
            <w:id w:val="-31113665"/>
            <w:placeholder>
              <w:docPart w:val="71CAB6050D9542E3AC3C2496D16CFFE5"/>
            </w:placeholder>
            <w:showingPlcHdr/>
            <w:text/>
          </w:sdtPr>
          <w:sdtEndPr/>
          <w:sdtContent>
            <w:tc>
              <w:tcPr>
                <w:tcW w:w="2977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0A5ED5" w:rsidRDefault="000A5ED5" w:rsidP="00AE11C5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0A5ED5" w:rsidRDefault="000A5ED5" w:rsidP="007152BD">
      <w:pPr>
        <w:spacing w:before="120"/>
        <w:rPr>
          <w:b/>
          <w:i/>
          <w:sz w:val="20"/>
          <w:szCs w:val="20"/>
        </w:rPr>
      </w:pPr>
    </w:p>
    <w:sectPr w:rsidR="000A5ED5" w:rsidSect="00BE5FB1">
      <w:headerReference w:type="default" r:id="rId10"/>
      <w:pgSz w:w="11906" w:h="16838"/>
      <w:pgMar w:top="283" w:right="567" w:bottom="17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DA6" w:rsidRDefault="00825DA6" w:rsidP="00DF0DD7">
      <w:r>
        <w:separator/>
      </w:r>
    </w:p>
  </w:endnote>
  <w:endnote w:type="continuationSeparator" w:id="0">
    <w:p w:rsidR="00825DA6" w:rsidRDefault="00825DA6" w:rsidP="00DF0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DA6" w:rsidRDefault="00825DA6" w:rsidP="00DF0DD7">
      <w:r>
        <w:separator/>
      </w:r>
    </w:p>
  </w:footnote>
  <w:footnote w:type="continuationSeparator" w:id="0">
    <w:p w:rsidR="00825DA6" w:rsidRDefault="00825DA6" w:rsidP="00DF0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DD7" w:rsidRDefault="00DF0DD7">
    <w:pPr>
      <w:pStyle w:val="a4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170815</wp:posOffset>
              </wp:positionV>
              <wp:extent cx="2360930" cy="846455"/>
              <wp:effectExtent l="0" t="0" r="9525" b="0"/>
              <wp:wrapNone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8464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F0DD7" w:rsidRPr="00DF0DD7" w:rsidRDefault="00DF0DD7">
                          <w:pPr>
                            <w:rPr>
                              <w:color w:val="D0CECE" w:themeColor="background2" w:themeShade="E6"/>
                            </w:rPr>
                          </w:pPr>
                          <w:r w:rsidRPr="00DF0DD7">
                            <w:rPr>
                              <w:color w:val="D0CECE" w:themeColor="background2" w:themeShade="E6"/>
                            </w:rPr>
                            <w:t>01.08.2024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134.7pt;margin-top:13.45pt;width:185.9pt;height:66.65pt;z-index:-251657216;visibility:visible;mso-wrap-style:square;mso-width-percent:40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" stroked="f">
              <v:textbox style="layout-flow:vertical;mso-layout-flow-alt:bottom-to-top;mso-fit-shape-to-text:t">
                <w:txbxContent>
                  <w:p w:rsidR="00DF0DD7" w:rsidRPr="00DF0DD7" w:rsidRDefault="00DF0DD7">
                    <w:pPr>
                      <w:rPr>
                        <w:color w:val="D0CECE" w:themeColor="background2" w:themeShade="E6"/>
                      </w:rPr>
                    </w:pPr>
                    <w:r w:rsidRPr="00DF0DD7">
                      <w:rPr>
                        <w:color w:val="D0CECE" w:themeColor="background2" w:themeShade="E6"/>
                      </w:rPr>
                      <w:t>01.08.2024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DF0DD7" w:rsidRDefault="00DF0DD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D9C"/>
    <w:multiLevelType w:val="hybridMultilevel"/>
    <w:tmpl w:val="9258C0D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711DE"/>
    <w:multiLevelType w:val="hybridMultilevel"/>
    <w:tmpl w:val="47A025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511C2"/>
    <w:multiLevelType w:val="hybridMultilevel"/>
    <w:tmpl w:val="5066EB4C"/>
    <w:lvl w:ilvl="0" w:tplc="1D50CE2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26A2C"/>
    <w:multiLevelType w:val="hybridMultilevel"/>
    <w:tmpl w:val="C7C42D1C"/>
    <w:lvl w:ilvl="0" w:tplc="7286E19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12B78"/>
    <w:multiLevelType w:val="hybridMultilevel"/>
    <w:tmpl w:val="770A2674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C3044"/>
    <w:multiLevelType w:val="hybridMultilevel"/>
    <w:tmpl w:val="D61A27E0"/>
    <w:lvl w:ilvl="0" w:tplc="4544D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QR6v6WJpHiJoxSxr2jwmt9T2omukCHxELWUTi/NGeprRzMrvWTPq8hmo6GS1EADa9mpDNA1fTsH+IA2C/V65Cw==" w:salt="pkWOSymgUXHrlJU+xBqqog=="/>
  <w:defaultTabStop w:val="708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583"/>
    <w:rsid w:val="00011025"/>
    <w:rsid w:val="00011378"/>
    <w:rsid w:val="0001629D"/>
    <w:rsid w:val="000218C1"/>
    <w:rsid w:val="000269CA"/>
    <w:rsid w:val="00026BE9"/>
    <w:rsid w:val="00031C66"/>
    <w:rsid w:val="0003753C"/>
    <w:rsid w:val="000454F5"/>
    <w:rsid w:val="000465A9"/>
    <w:rsid w:val="000523B8"/>
    <w:rsid w:val="00060350"/>
    <w:rsid w:val="000677C2"/>
    <w:rsid w:val="00072042"/>
    <w:rsid w:val="00074F0B"/>
    <w:rsid w:val="00074F70"/>
    <w:rsid w:val="00084E00"/>
    <w:rsid w:val="0009070C"/>
    <w:rsid w:val="000A1E03"/>
    <w:rsid w:val="000A5ED5"/>
    <w:rsid w:val="000B2371"/>
    <w:rsid w:val="000B5047"/>
    <w:rsid w:val="000B69EA"/>
    <w:rsid w:val="000C0D25"/>
    <w:rsid w:val="000E14D3"/>
    <w:rsid w:val="000E517D"/>
    <w:rsid w:val="000E56C9"/>
    <w:rsid w:val="000E751F"/>
    <w:rsid w:val="000F488D"/>
    <w:rsid w:val="00101AB8"/>
    <w:rsid w:val="00103A76"/>
    <w:rsid w:val="00103EBE"/>
    <w:rsid w:val="00106821"/>
    <w:rsid w:val="00106CA3"/>
    <w:rsid w:val="00107B7A"/>
    <w:rsid w:val="001103B9"/>
    <w:rsid w:val="001217FB"/>
    <w:rsid w:val="001252FF"/>
    <w:rsid w:val="00134D25"/>
    <w:rsid w:val="001367BC"/>
    <w:rsid w:val="001376F6"/>
    <w:rsid w:val="00141D96"/>
    <w:rsid w:val="00141E71"/>
    <w:rsid w:val="001434A5"/>
    <w:rsid w:val="001449E2"/>
    <w:rsid w:val="001459DD"/>
    <w:rsid w:val="00147608"/>
    <w:rsid w:val="00153EFF"/>
    <w:rsid w:val="00176141"/>
    <w:rsid w:val="001816C6"/>
    <w:rsid w:val="001A0098"/>
    <w:rsid w:val="001A47DE"/>
    <w:rsid w:val="001A7F11"/>
    <w:rsid w:val="001B14FA"/>
    <w:rsid w:val="001B3F06"/>
    <w:rsid w:val="001D24BE"/>
    <w:rsid w:val="001D2800"/>
    <w:rsid w:val="001D4EDB"/>
    <w:rsid w:val="001D5F48"/>
    <w:rsid w:val="00205C3A"/>
    <w:rsid w:val="002060D2"/>
    <w:rsid w:val="00207C80"/>
    <w:rsid w:val="002131C2"/>
    <w:rsid w:val="002222C9"/>
    <w:rsid w:val="002322A4"/>
    <w:rsid w:val="00234C84"/>
    <w:rsid w:val="00243E66"/>
    <w:rsid w:val="002512B4"/>
    <w:rsid w:val="00252200"/>
    <w:rsid w:val="0025778C"/>
    <w:rsid w:val="002613B0"/>
    <w:rsid w:val="00262177"/>
    <w:rsid w:val="002955C1"/>
    <w:rsid w:val="002A0D3D"/>
    <w:rsid w:val="002B60D6"/>
    <w:rsid w:val="002B6B1D"/>
    <w:rsid w:val="002B794D"/>
    <w:rsid w:val="002D2379"/>
    <w:rsid w:val="002D657F"/>
    <w:rsid w:val="002E652C"/>
    <w:rsid w:val="002F4E0F"/>
    <w:rsid w:val="0030364D"/>
    <w:rsid w:val="0031317A"/>
    <w:rsid w:val="00313332"/>
    <w:rsid w:val="003147CE"/>
    <w:rsid w:val="00317FED"/>
    <w:rsid w:val="0032675F"/>
    <w:rsid w:val="00330CDC"/>
    <w:rsid w:val="00332126"/>
    <w:rsid w:val="00343932"/>
    <w:rsid w:val="00354502"/>
    <w:rsid w:val="00371A61"/>
    <w:rsid w:val="003759E9"/>
    <w:rsid w:val="00386B71"/>
    <w:rsid w:val="0039077D"/>
    <w:rsid w:val="003B161D"/>
    <w:rsid w:val="003B1C3D"/>
    <w:rsid w:val="003B2A2C"/>
    <w:rsid w:val="003C348B"/>
    <w:rsid w:val="003C4377"/>
    <w:rsid w:val="003C756F"/>
    <w:rsid w:val="003D1269"/>
    <w:rsid w:val="003D25E0"/>
    <w:rsid w:val="003D34D3"/>
    <w:rsid w:val="003D4E3B"/>
    <w:rsid w:val="003D6551"/>
    <w:rsid w:val="003E0492"/>
    <w:rsid w:val="003E4982"/>
    <w:rsid w:val="003F2503"/>
    <w:rsid w:val="003F2FF4"/>
    <w:rsid w:val="003F3D94"/>
    <w:rsid w:val="003F7027"/>
    <w:rsid w:val="0040130E"/>
    <w:rsid w:val="0040540D"/>
    <w:rsid w:val="004108FC"/>
    <w:rsid w:val="004114CC"/>
    <w:rsid w:val="00422590"/>
    <w:rsid w:val="00430D4D"/>
    <w:rsid w:val="004345A7"/>
    <w:rsid w:val="00444A9E"/>
    <w:rsid w:val="00447886"/>
    <w:rsid w:val="004756CB"/>
    <w:rsid w:val="00476694"/>
    <w:rsid w:val="00496EDB"/>
    <w:rsid w:val="004C1804"/>
    <w:rsid w:val="004C2058"/>
    <w:rsid w:val="004C7583"/>
    <w:rsid w:val="004C7A6F"/>
    <w:rsid w:val="004D0A33"/>
    <w:rsid w:val="004D43CE"/>
    <w:rsid w:val="004D5513"/>
    <w:rsid w:val="004E1A58"/>
    <w:rsid w:val="004E3190"/>
    <w:rsid w:val="004E3407"/>
    <w:rsid w:val="004E7031"/>
    <w:rsid w:val="004E78D2"/>
    <w:rsid w:val="004F11EB"/>
    <w:rsid w:val="004F2F50"/>
    <w:rsid w:val="004F5175"/>
    <w:rsid w:val="005231AB"/>
    <w:rsid w:val="005235A5"/>
    <w:rsid w:val="00541B5C"/>
    <w:rsid w:val="00550E4E"/>
    <w:rsid w:val="00555D20"/>
    <w:rsid w:val="00556294"/>
    <w:rsid w:val="0057348C"/>
    <w:rsid w:val="00592267"/>
    <w:rsid w:val="00592C9D"/>
    <w:rsid w:val="00593623"/>
    <w:rsid w:val="005B67C5"/>
    <w:rsid w:val="005C4F29"/>
    <w:rsid w:val="005C5973"/>
    <w:rsid w:val="005C7A02"/>
    <w:rsid w:val="005D2EE5"/>
    <w:rsid w:val="005D74DE"/>
    <w:rsid w:val="005E1F85"/>
    <w:rsid w:val="005F1096"/>
    <w:rsid w:val="00604788"/>
    <w:rsid w:val="006048B0"/>
    <w:rsid w:val="006063EC"/>
    <w:rsid w:val="00606EDD"/>
    <w:rsid w:val="0061490B"/>
    <w:rsid w:val="006212E5"/>
    <w:rsid w:val="006313AF"/>
    <w:rsid w:val="006476F5"/>
    <w:rsid w:val="00664681"/>
    <w:rsid w:val="00673B7B"/>
    <w:rsid w:val="006747E7"/>
    <w:rsid w:val="006750C1"/>
    <w:rsid w:val="00680FE9"/>
    <w:rsid w:val="006966D8"/>
    <w:rsid w:val="006A2AEE"/>
    <w:rsid w:val="006A347C"/>
    <w:rsid w:val="006B0B34"/>
    <w:rsid w:val="006B4CCE"/>
    <w:rsid w:val="006B70BB"/>
    <w:rsid w:val="006B78F9"/>
    <w:rsid w:val="006C7C0F"/>
    <w:rsid w:val="006D13A1"/>
    <w:rsid w:val="006D1AE6"/>
    <w:rsid w:val="006D61AF"/>
    <w:rsid w:val="006D6685"/>
    <w:rsid w:val="006E2D11"/>
    <w:rsid w:val="006E76EC"/>
    <w:rsid w:val="006F1B59"/>
    <w:rsid w:val="006F1CC1"/>
    <w:rsid w:val="006F3B76"/>
    <w:rsid w:val="006F3F48"/>
    <w:rsid w:val="006F5221"/>
    <w:rsid w:val="006F61B3"/>
    <w:rsid w:val="00703613"/>
    <w:rsid w:val="007152BD"/>
    <w:rsid w:val="00716ED1"/>
    <w:rsid w:val="00720980"/>
    <w:rsid w:val="00730FDB"/>
    <w:rsid w:val="00735A23"/>
    <w:rsid w:val="00736970"/>
    <w:rsid w:val="00736FCD"/>
    <w:rsid w:val="007463B6"/>
    <w:rsid w:val="00747EC9"/>
    <w:rsid w:val="00750966"/>
    <w:rsid w:val="007515A5"/>
    <w:rsid w:val="00751AC1"/>
    <w:rsid w:val="00757BFE"/>
    <w:rsid w:val="00760510"/>
    <w:rsid w:val="00762854"/>
    <w:rsid w:val="0076712B"/>
    <w:rsid w:val="007715CC"/>
    <w:rsid w:val="007755FF"/>
    <w:rsid w:val="0077697D"/>
    <w:rsid w:val="007A193F"/>
    <w:rsid w:val="007D233D"/>
    <w:rsid w:val="007E294E"/>
    <w:rsid w:val="008001D6"/>
    <w:rsid w:val="00803DDE"/>
    <w:rsid w:val="00813649"/>
    <w:rsid w:val="0081706D"/>
    <w:rsid w:val="0082234A"/>
    <w:rsid w:val="00824234"/>
    <w:rsid w:val="00825DA6"/>
    <w:rsid w:val="00825EA1"/>
    <w:rsid w:val="00830EDC"/>
    <w:rsid w:val="00842BD4"/>
    <w:rsid w:val="008433D0"/>
    <w:rsid w:val="00845332"/>
    <w:rsid w:val="008501FC"/>
    <w:rsid w:val="008544CE"/>
    <w:rsid w:val="008574AC"/>
    <w:rsid w:val="00874F05"/>
    <w:rsid w:val="0088395B"/>
    <w:rsid w:val="008A1EFE"/>
    <w:rsid w:val="008B0675"/>
    <w:rsid w:val="008B6243"/>
    <w:rsid w:val="008C208A"/>
    <w:rsid w:val="008C42B8"/>
    <w:rsid w:val="008C5DC0"/>
    <w:rsid w:val="008C6951"/>
    <w:rsid w:val="008D3007"/>
    <w:rsid w:val="008D66ED"/>
    <w:rsid w:val="008E1946"/>
    <w:rsid w:val="008E7CC7"/>
    <w:rsid w:val="008F4C04"/>
    <w:rsid w:val="00900553"/>
    <w:rsid w:val="00902973"/>
    <w:rsid w:val="00904BB0"/>
    <w:rsid w:val="00914470"/>
    <w:rsid w:val="00915130"/>
    <w:rsid w:val="00916C3A"/>
    <w:rsid w:val="00917A5B"/>
    <w:rsid w:val="00917E1B"/>
    <w:rsid w:val="009234C7"/>
    <w:rsid w:val="009334E1"/>
    <w:rsid w:val="00933A5C"/>
    <w:rsid w:val="0093476B"/>
    <w:rsid w:val="00944CC6"/>
    <w:rsid w:val="009453AA"/>
    <w:rsid w:val="00950FD5"/>
    <w:rsid w:val="009569C5"/>
    <w:rsid w:val="00966176"/>
    <w:rsid w:val="00973607"/>
    <w:rsid w:val="00974CD5"/>
    <w:rsid w:val="009812A9"/>
    <w:rsid w:val="00982C52"/>
    <w:rsid w:val="00985A09"/>
    <w:rsid w:val="00986719"/>
    <w:rsid w:val="00987BEA"/>
    <w:rsid w:val="00987D99"/>
    <w:rsid w:val="009A23B0"/>
    <w:rsid w:val="009A5829"/>
    <w:rsid w:val="009A5DB5"/>
    <w:rsid w:val="009B6135"/>
    <w:rsid w:val="009B6C41"/>
    <w:rsid w:val="009B7483"/>
    <w:rsid w:val="009D537C"/>
    <w:rsid w:val="009E4C4B"/>
    <w:rsid w:val="009F3482"/>
    <w:rsid w:val="009F4266"/>
    <w:rsid w:val="009F5DBD"/>
    <w:rsid w:val="009F7008"/>
    <w:rsid w:val="00A00094"/>
    <w:rsid w:val="00A02D55"/>
    <w:rsid w:val="00A2558C"/>
    <w:rsid w:val="00A2687B"/>
    <w:rsid w:val="00A26C40"/>
    <w:rsid w:val="00A27191"/>
    <w:rsid w:val="00A33F5D"/>
    <w:rsid w:val="00A353E7"/>
    <w:rsid w:val="00A451CD"/>
    <w:rsid w:val="00A45AAE"/>
    <w:rsid w:val="00A5340A"/>
    <w:rsid w:val="00A62B26"/>
    <w:rsid w:val="00A630CC"/>
    <w:rsid w:val="00A70ED3"/>
    <w:rsid w:val="00A86517"/>
    <w:rsid w:val="00A900AF"/>
    <w:rsid w:val="00AA0D30"/>
    <w:rsid w:val="00AB1D38"/>
    <w:rsid w:val="00AC6E95"/>
    <w:rsid w:val="00AC7218"/>
    <w:rsid w:val="00AE2B18"/>
    <w:rsid w:val="00AE76E0"/>
    <w:rsid w:val="00AE778C"/>
    <w:rsid w:val="00AF2017"/>
    <w:rsid w:val="00B06947"/>
    <w:rsid w:val="00B209A7"/>
    <w:rsid w:val="00B20CCE"/>
    <w:rsid w:val="00B2550B"/>
    <w:rsid w:val="00B30D17"/>
    <w:rsid w:val="00B32E9D"/>
    <w:rsid w:val="00B41460"/>
    <w:rsid w:val="00B44FF7"/>
    <w:rsid w:val="00B50202"/>
    <w:rsid w:val="00B54C45"/>
    <w:rsid w:val="00B61DF7"/>
    <w:rsid w:val="00B67493"/>
    <w:rsid w:val="00B7266B"/>
    <w:rsid w:val="00B726E5"/>
    <w:rsid w:val="00B7782E"/>
    <w:rsid w:val="00B83404"/>
    <w:rsid w:val="00B91126"/>
    <w:rsid w:val="00B91D61"/>
    <w:rsid w:val="00B93110"/>
    <w:rsid w:val="00B934C6"/>
    <w:rsid w:val="00B944D7"/>
    <w:rsid w:val="00B96C22"/>
    <w:rsid w:val="00B96C32"/>
    <w:rsid w:val="00B97611"/>
    <w:rsid w:val="00BA181F"/>
    <w:rsid w:val="00BA2207"/>
    <w:rsid w:val="00BA75EA"/>
    <w:rsid w:val="00BC343A"/>
    <w:rsid w:val="00BC53B3"/>
    <w:rsid w:val="00BD014A"/>
    <w:rsid w:val="00BE07CA"/>
    <w:rsid w:val="00BE5FB1"/>
    <w:rsid w:val="00BF380E"/>
    <w:rsid w:val="00BF7F02"/>
    <w:rsid w:val="00C063BA"/>
    <w:rsid w:val="00C128F4"/>
    <w:rsid w:val="00C150FF"/>
    <w:rsid w:val="00C31570"/>
    <w:rsid w:val="00C4703B"/>
    <w:rsid w:val="00C51275"/>
    <w:rsid w:val="00C5555B"/>
    <w:rsid w:val="00C60089"/>
    <w:rsid w:val="00C63B12"/>
    <w:rsid w:val="00C64963"/>
    <w:rsid w:val="00C66F4C"/>
    <w:rsid w:val="00C73626"/>
    <w:rsid w:val="00C73F7B"/>
    <w:rsid w:val="00C7524E"/>
    <w:rsid w:val="00C81ADD"/>
    <w:rsid w:val="00C82F93"/>
    <w:rsid w:val="00C839F5"/>
    <w:rsid w:val="00C91C5C"/>
    <w:rsid w:val="00C93C7A"/>
    <w:rsid w:val="00C95AA2"/>
    <w:rsid w:val="00CA0649"/>
    <w:rsid w:val="00CA4476"/>
    <w:rsid w:val="00CB07F2"/>
    <w:rsid w:val="00CB1424"/>
    <w:rsid w:val="00CC208A"/>
    <w:rsid w:val="00CC2E28"/>
    <w:rsid w:val="00CC67AE"/>
    <w:rsid w:val="00CD71E9"/>
    <w:rsid w:val="00CE0BE5"/>
    <w:rsid w:val="00CF199B"/>
    <w:rsid w:val="00CF1B8A"/>
    <w:rsid w:val="00CF33EF"/>
    <w:rsid w:val="00CF6AC9"/>
    <w:rsid w:val="00CF6AFF"/>
    <w:rsid w:val="00D051B5"/>
    <w:rsid w:val="00D12EAC"/>
    <w:rsid w:val="00D15DEC"/>
    <w:rsid w:val="00D247A5"/>
    <w:rsid w:val="00D26428"/>
    <w:rsid w:val="00D27835"/>
    <w:rsid w:val="00D3337B"/>
    <w:rsid w:val="00D35F00"/>
    <w:rsid w:val="00D41AF6"/>
    <w:rsid w:val="00D450A2"/>
    <w:rsid w:val="00D54ACD"/>
    <w:rsid w:val="00D55C95"/>
    <w:rsid w:val="00D56A3D"/>
    <w:rsid w:val="00D643BE"/>
    <w:rsid w:val="00D64FD0"/>
    <w:rsid w:val="00D65256"/>
    <w:rsid w:val="00D801FC"/>
    <w:rsid w:val="00D92115"/>
    <w:rsid w:val="00D94EA7"/>
    <w:rsid w:val="00DB2C33"/>
    <w:rsid w:val="00DB7FB6"/>
    <w:rsid w:val="00DC0A7D"/>
    <w:rsid w:val="00DC1391"/>
    <w:rsid w:val="00DD0032"/>
    <w:rsid w:val="00DD3E09"/>
    <w:rsid w:val="00DD3ECC"/>
    <w:rsid w:val="00DD5AE4"/>
    <w:rsid w:val="00DE0583"/>
    <w:rsid w:val="00DE4618"/>
    <w:rsid w:val="00DF0DD7"/>
    <w:rsid w:val="00E10EC0"/>
    <w:rsid w:val="00E20182"/>
    <w:rsid w:val="00E2622B"/>
    <w:rsid w:val="00E2648A"/>
    <w:rsid w:val="00E27940"/>
    <w:rsid w:val="00E313F3"/>
    <w:rsid w:val="00E337AE"/>
    <w:rsid w:val="00E34D2D"/>
    <w:rsid w:val="00E4256A"/>
    <w:rsid w:val="00E4485C"/>
    <w:rsid w:val="00E44A7D"/>
    <w:rsid w:val="00E4510A"/>
    <w:rsid w:val="00E45D55"/>
    <w:rsid w:val="00E5527E"/>
    <w:rsid w:val="00E57518"/>
    <w:rsid w:val="00E645C8"/>
    <w:rsid w:val="00E719EF"/>
    <w:rsid w:val="00E82398"/>
    <w:rsid w:val="00E87392"/>
    <w:rsid w:val="00E93AFD"/>
    <w:rsid w:val="00EC4473"/>
    <w:rsid w:val="00EC57C5"/>
    <w:rsid w:val="00ED08C6"/>
    <w:rsid w:val="00EE1948"/>
    <w:rsid w:val="00EE7E43"/>
    <w:rsid w:val="00EF11B3"/>
    <w:rsid w:val="00EF1DD9"/>
    <w:rsid w:val="00EF2323"/>
    <w:rsid w:val="00EF295B"/>
    <w:rsid w:val="00EF75C5"/>
    <w:rsid w:val="00F058BD"/>
    <w:rsid w:val="00F06F06"/>
    <w:rsid w:val="00F11AA7"/>
    <w:rsid w:val="00F13A2E"/>
    <w:rsid w:val="00F15D42"/>
    <w:rsid w:val="00F36A83"/>
    <w:rsid w:val="00F40236"/>
    <w:rsid w:val="00F4577A"/>
    <w:rsid w:val="00F5042B"/>
    <w:rsid w:val="00F537ED"/>
    <w:rsid w:val="00F541EE"/>
    <w:rsid w:val="00F627EF"/>
    <w:rsid w:val="00F82122"/>
    <w:rsid w:val="00F8346D"/>
    <w:rsid w:val="00F8655F"/>
    <w:rsid w:val="00F87786"/>
    <w:rsid w:val="00FA7E38"/>
    <w:rsid w:val="00FE0EB2"/>
    <w:rsid w:val="00FE7D35"/>
    <w:rsid w:val="00FF5E2B"/>
    <w:rsid w:val="00FF62C1"/>
    <w:rsid w:val="00FF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A191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2C1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EF1DD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link w:val="60"/>
    <w:qFormat/>
    <w:rsid w:val="00EF1DD9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7">
    <w:name w:val="Body Text"/>
    <w:basedOn w:val="a"/>
    <w:link w:val="a8"/>
    <w:rsid w:val="00BA2207"/>
    <w:pPr>
      <w:spacing w:after="120"/>
    </w:pPr>
  </w:style>
  <w:style w:type="character" w:styleId="a9">
    <w:name w:val="Hyperlink"/>
    <w:uiPriority w:val="99"/>
    <w:rsid w:val="001816C6"/>
    <w:rPr>
      <w:color w:val="0000FF"/>
      <w:u w:val="single"/>
    </w:rPr>
  </w:style>
  <w:style w:type="character" w:customStyle="1" w:styleId="a8">
    <w:name w:val="Основной текст Знак"/>
    <w:link w:val="a7"/>
    <w:rsid w:val="004E3407"/>
    <w:rPr>
      <w:rFonts w:ascii="Arial" w:hAnsi="Arial" w:cs="Arial"/>
      <w:sz w:val="22"/>
      <w:szCs w:val="22"/>
    </w:rPr>
  </w:style>
  <w:style w:type="character" w:customStyle="1" w:styleId="1">
    <w:name w:val="Знак Знак1"/>
    <w:locked/>
    <w:rsid w:val="00F8346D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aa">
    <w:name w:val="Знак Знак"/>
    <w:locked/>
    <w:rsid w:val="00E44A7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msonormalcxspmiddle">
    <w:name w:val="msonormalcxspmiddle"/>
    <w:basedOn w:val="a"/>
    <w:rsid w:val="00E44A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middlecxsplast">
    <w:name w:val="msonormalcxspmiddlecxsplast"/>
    <w:basedOn w:val="a"/>
    <w:rsid w:val="00BA181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rsid w:val="00AB1D3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AB1D38"/>
    <w:rPr>
      <w:rFonts w:ascii="Tahoma" w:hAnsi="Tahoma" w:cs="Tahoma"/>
      <w:sz w:val="16"/>
      <w:szCs w:val="16"/>
    </w:rPr>
  </w:style>
  <w:style w:type="character" w:styleId="ad">
    <w:name w:val="Placeholder Text"/>
    <w:basedOn w:val="a0"/>
    <w:uiPriority w:val="99"/>
    <w:semiHidden/>
    <w:rsid w:val="00973607"/>
    <w:rPr>
      <w:color w:val="808080"/>
    </w:rPr>
  </w:style>
  <w:style w:type="character" w:customStyle="1" w:styleId="10">
    <w:name w:val="Стиль1"/>
    <w:basedOn w:val="a0"/>
    <w:uiPriority w:val="1"/>
    <w:rsid w:val="00973607"/>
    <w:rPr>
      <w:rFonts w:ascii="Arial" w:hAnsi="Arial"/>
      <w:b/>
      <w:sz w:val="16"/>
    </w:rPr>
  </w:style>
  <w:style w:type="character" w:customStyle="1" w:styleId="60">
    <w:name w:val="Заголовок 6 Знак"/>
    <w:basedOn w:val="a0"/>
    <w:link w:val="6"/>
    <w:rsid w:val="00750966"/>
    <w:rPr>
      <w:b/>
      <w:bCs/>
      <w:sz w:val="22"/>
      <w:szCs w:val="22"/>
    </w:rPr>
  </w:style>
  <w:style w:type="character" w:customStyle="1" w:styleId="ae">
    <w:name w:val="Стиль внутри формы"/>
    <w:basedOn w:val="a0"/>
    <w:uiPriority w:val="1"/>
    <w:rsid w:val="00750966"/>
    <w:rPr>
      <w:rFonts w:asciiTheme="minorHAnsi" w:hAnsiTheme="minorHAnsi" w:cs="Calibri" w:hint="default"/>
      <w:b/>
      <w:bCs w:val="0"/>
      <w:sz w:val="18"/>
    </w:rPr>
  </w:style>
  <w:style w:type="character" w:customStyle="1" w:styleId="9">
    <w:name w:val="Стиль Замещающий текст + 9 пт"/>
    <w:basedOn w:val="ad"/>
    <w:rsid w:val="00750966"/>
    <w:rPr>
      <w:color w:val="D9D9D9" w:themeColor="background1" w:themeShade="D9"/>
      <w:sz w:val="16"/>
    </w:rPr>
  </w:style>
  <w:style w:type="character" w:customStyle="1" w:styleId="90">
    <w:name w:val="9"/>
    <w:basedOn w:val="a0"/>
    <w:rsid w:val="00AF2017"/>
  </w:style>
  <w:style w:type="paragraph" w:styleId="af">
    <w:name w:val="footer"/>
    <w:basedOn w:val="a"/>
    <w:link w:val="af0"/>
    <w:rsid w:val="00DF0DD7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DF0DD7"/>
    <w:rPr>
      <w:rFonts w:ascii="Arial" w:hAnsi="Arial" w:cs="Arial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DF0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vzljo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0DAB6AEA0DC46EAB15E27186C992B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7BEFD4-0C0A-4B06-9524-A38F76AB5D73}"/>
      </w:docPartPr>
      <w:docPartBody>
        <w:p w:rsidR="005F69C4" w:rsidRDefault="00FD26E0">
          <w:pPr>
            <w:pStyle w:val="D0DAB6AEA0DC46EAB15E27186C992BF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C23A1E12C7804A46B8DA9AF7795F4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149DFE-5ED7-4B29-AA63-D97E958F6C38}"/>
      </w:docPartPr>
      <w:docPartBody>
        <w:p w:rsidR="005F69C4" w:rsidRDefault="00FD26E0">
          <w:pPr>
            <w:pStyle w:val="C23A1E12C7804A46B8DA9AF7795F442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09BA765282E4C45B5424CF287FD4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3DBE6D-5443-4FA0-90AE-8DD1B53B32A3}"/>
      </w:docPartPr>
      <w:docPartBody>
        <w:p w:rsidR="005F69C4" w:rsidRDefault="00FD26E0">
          <w:pPr>
            <w:pStyle w:val="A09BA765282E4C45B5424CF287FD450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9A5F78DC4174426A7AF2E1B1DADEB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13E0C-0D5E-429B-93A9-F4ADCE5ADE75}"/>
      </w:docPartPr>
      <w:docPartBody>
        <w:p w:rsidR="005F69C4" w:rsidRDefault="00FD26E0">
          <w:pPr>
            <w:pStyle w:val="29A5F78DC4174426A7AF2E1B1DADEBA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CE1112A126A418A88F8BCEC61702A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470C8F-EAFE-45B4-B742-DE359C284FA7}"/>
      </w:docPartPr>
      <w:docPartBody>
        <w:p w:rsidR="005F69C4" w:rsidRDefault="00FD26E0">
          <w:pPr>
            <w:pStyle w:val="DCE1112A126A418A88F8BCEC61702A1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9675CD073554B25915944EA27A1A8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152BE-3A24-46FC-B827-4EE12A4A980B}"/>
      </w:docPartPr>
      <w:docPartBody>
        <w:p w:rsidR="005F69C4" w:rsidRDefault="00FD26E0">
          <w:pPr>
            <w:pStyle w:val="99675CD073554B25915944EA27A1A81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7C3EDB2030A4361ABFA7F2C7CB591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5BF0BC-129B-41C9-A6B0-82BBC0A1F787}"/>
      </w:docPartPr>
      <w:docPartBody>
        <w:p w:rsidR="005F69C4" w:rsidRDefault="00FD26E0">
          <w:pPr>
            <w:pStyle w:val="07C3EDB2030A4361ABFA7F2C7CB5910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74A9B983615419081F9A96715B66F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311555-80DD-4577-9545-391A6A0DD732}"/>
      </w:docPartPr>
      <w:docPartBody>
        <w:p w:rsidR="005F69C4" w:rsidRDefault="00FD26E0">
          <w:pPr>
            <w:pStyle w:val="D74A9B983615419081F9A96715B66FA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2AB1B5338404C50B1979B2098D99D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4DA0C8-75FF-45B8-BDBC-005E2F4FFB1A}"/>
      </w:docPartPr>
      <w:docPartBody>
        <w:p w:rsidR="005F69C4" w:rsidRDefault="00FD26E0">
          <w:pPr>
            <w:pStyle w:val="62AB1B5338404C50B1979B2098D99D63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4C92D35D5A54ACC938D95CFAE2E89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81A72F-624B-41A0-8E6B-2628982774BD}"/>
      </w:docPartPr>
      <w:docPartBody>
        <w:p w:rsidR="005F69C4" w:rsidRDefault="00FD26E0">
          <w:pPr>
            <w:pStyle w:val="84C92D35D5A54ACC938D95CFAE2E897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FD72B3E6C1849399F75EE1F2B4486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FEC600-13F5-4D19-9396-50777A69624C}"/>
      </w:docPartPr>
      <w:docPartBody>
        <w:p w:rsidR="005F69C4" w:rsidRDefault="00FD26E0">
          <w:pPr>
            <w:pStyle w:val="2FD72B3E6C1849399F75EE1F2B44866D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E4B1B58A7F4F4BC98300EFAAC27786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887D5E-F090-410A-9A7A-2584CB7C7673}"/>
      </w:docPartPr>
      <w:docPartBody>
        <w:p w:rsidR="005F69C4" w:rsidRDefault="00FD26E0">
          <w:pPr>
            <w:pStyle w:val="E4B1B58A7F4F4BC98300EFAAC27786D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F603816369B8471082F20F1C2EB7D4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9C820D-0D07-433F-9A32-D83A2F5C823E}"/>
      </w:docPartPr>
      <w:docPartBody>
        <w:p w:rsidR="005F69C4" w:rsidRDefault="00FD26E0">
          <w:pPr>
            <w:pStyle w:val="F603816369B8471082F20F1C2EB7D4E9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6239A8F3C3894B768C526CB63D9622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D1BA13-9B2A-4CE5-8751-A76D18B2B601}"/>
      </w:docPartPr>
      <w:docPartBody>
        <w:p w:rsidR="005F69C4" w:rsidRDefault="00FD26E0">
          <w:pPr>
            <w:pStyle w:val="6239A8F3C3894B768C526CB63D9622CE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C3C83FF7A705479B8C7F41712FDE50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EF911B-A38B-4267-A533-CEBAFC495D74}"/>
      </w:docPartPr>
      <w:docPartBody>
        <w:p w:rsidR="005F69C4" w:rsidRDefault="00FD26E0">
          <w:pPr>
            <w:pStyle w:val="C3C83FF7A705479B8C7F41712FDE505D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B584C7CB188F4D429BAF09A1DCAFA1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D0846B-095B-4B97-9853-9A27B736CA01}"/>
      </w:docPartPr>
      <w:docPartBody>
        <w:p w:rsidR="005F69C4" w:rsidRDefault="00FD26E0">
          <w:pPr>
            <w:pStyle w:val="B584C7CB188F4D429BAF09A1DCAFA129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A040A8C53CE4D918991CCF3753970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C1C415-69C4-44D2-893C-E5445A3A4576}"/>
      </w:docPartPr>
      <w:docPartBody>
        <w:p w:rsidR="005F69C4" w:rsidRDefault="00FD26E0">
          <w:pPr>
            <w:pStyle w:val="9A040A8C53CE4D918991CCF3753970D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297E7D291B6467C9698E1E3548080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7E5518-450F-48B0-AE88-42049C2DCCF5}"/>
      </w:docPartPr>
      <w:docPartBody>
        <w:p w:rsidR="005F69C4" w:rsidRDefault="00FD26E0">
          <w:pPr>
            <w:pStyle w:val="E297E7D291B6467C9698E1E35480805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512FFACC4D5D40C89DBDDB8347C4D1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F42185-60FB-41DF-B814-89FB997F73CF}"/>
      </w:docPartPr>
      <w:docPartBody>
        <w:p w:rsidR="005F69C4" w:rsidRDefault="00FD26E0">
          <w:pPr>
            <w:pStyle w:val="512FFACC4D5D40C89DBDDB8347C4D10D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EDD94E2343D248AD8C2567B6462393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91F857-002A-4BEE-9FFC-32FE1EA12F80}"/>
      </w:docPartPr>
      <w:docPartBody>
        <w:p w:rsidR="005F69C4" w:rsidRDefault="00FD26E0">
          <w:pPr>
            <w:pStyle w:val="EDD94E2343D248AD8C2567B6462393D3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847FCAD126E14704A6519246CAB55A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A0CED5-5EDD-4702-A60F-7B539BC995DB}"/>
      </w:docPartPr>
      <w:docPartBody>
        <w:p w:rsidR="005F69C4" w:rsidRDefault="00FD26E0">
          <w:pPr>
            <w:pStyle w:val="847FCAD126E14704A6519246CAB55A8A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52C047DED6D84ADCBFBA1C73561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7A7BD2-F1FB-43E3-B215-6B92FA27EA7B}"/>
      </w:docPartPr>
      <w:docPartBody>
        <w:p w:rsidR="005F69C4" w:rsidRDefault="00FD26E0">
          <w:pPr>
            <w:pStyle w:val="52C047DED6D84ADCBFBA1C735618CE7A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37140F767C5A4108BC19407E85D5F6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5D8ACF-BB4B-48F4-AFB9-EA16F18F6B70}"/>
      </w:docPartPr>
      <w:docPartBody>
        <w:p w:rsidR="005F69C4" w:rsidRDefault="00FD26E0">
          <w:pPr>
            <w:pStyle w:val="37140F767C5A4108BC19407E85D5F657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1B2B84237D2F452EB3FABC78A03F11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87AFF7-A1F3-4C34-99DB-8C7D905A7A04}"/>
      </w:docPartPr>
      <w:docPartBody>
        <w:p w:rsidR="005F69C4" w:rsidRDefault="00FD26E0">
          <w:pPr>
            <w:pStyle w:val="1B2B84237D2F452EB3FABC78A03F1191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E6F42440E7F246C9B4EFAB204FFFC3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3468E8-932A-4357-B62B-61E894444C9D}"/>
      </w:docPartPr>
      <w:docPartBody>
        <w:p w:rsidR="005F69C4" w:rsidRDefault="00FD26E0">
          <w:pPr>
            <w:pStyle w:val="E6F42440E7F246C9B4EFAB204FFFC333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DB9217DEEA8545D6A3848DFFE3AE1A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2A1BEB-9B12-458D-AFC3-9AE71572607F}"/>
      </w:docPartPr>
      <w:docPartBody>
        <w:p w:rsidR="005F69C4" w:rsidRDefault="00FD26E0">
          <w:pPr>
            <w:pStyle w:val="DB9217DEEA8545D6A3848DFFE3AE1A75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A61E92A67AAD4BBDB1603CFFE5D137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75261-3E8F-44E1-8054-FE86B899AE29}"/>
      </w:docPartPr>
      <w:docPartBody>
        <w:p w:rsidR="005F69C4" w:rsidRDefault="00FD26E0">
          <w:pPr>
            <w:pStyle w:val="A61E92A67AAD4BBDB1603CFFE5D1370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56BD4AF8D32643E19190CE58055C82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E7F5BD-F41A-4436-86F5-096F27D35139}"/>
      </w:docPartPr>
      <w:docPartBody>
        <w:p w:rsidR="005F69C4" w:rsidRDefault="00FD26E0">
          <w:pPr>
            <w:pStyle w:val="56BD4AF8D32643E19190CE58055C826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532D6E810B1341EFB0C7C9A6B15351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E2B552-F59E-4F14-9664-9428FE5EE71B}"/>
      </w:docPartPr>
      <w:docPartBody>
        <w:p w:rsidR="005F69C4" w:rsidRDefault="00FD26E0">
          <w:pPr>
            <w:pStyle w:val="532D6E810B1341EFB0C7C9A6B15351E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C79F53A2E8D44919F93F449A7FF86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8C600D-6AB6-4199-BBFE-94573FA89DEE}"/>
      </w:docPartPr>
      <w:docPartBody>
        <w:p w:rsidR="005F69C4" w:rsidRDefault="00FD26E0">
          <w:pPr>
            <w:pStyle w:val="6C79F53A2E8D44919F93F449A7FF860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4978384439944BAB8AA705FB7324C7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AE5D0F-0470-473B-A8C0-E71CE61B6475}"/>
      </w:docPartPr>
      <w:docPartBody>
        <w:p w:rsidR="005F69C4" w:rsidRDefault="00FD26E0">
          <w:pPr>
            <w:pStyle w:val="4978384439944BAB8AA705FB7324C71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BBC240DB2ED493EB43A5EAD6F795A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3DF7F8-E973-493F-816F-2B34D029FD30}"/>
      </w:docPartPr>
      <w:docPartBody>
        <w:p w:rsidR="005F69C4" w:rsidRDefault="00FD26E0">
          <w:pPr>
            <w:pStyle w:val="0BBC240DB2ED493EB43A5EAD6F795A1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4F355E49074242D6BCFE70C1B4FB37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BEDBD-EDEF-46E5-BE8D-817C376627AC}"/>
      </w:docPartPr>
      <w:docPartBody>
        <w:p w:rsidR="005F69C4" w:rsidRDefault="00FD26E0">
          <w:pPr>
            <w:pStyle w:val="4F355E49074242D6BCFE70C1B4FB375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EF6B6F6FF10489AA2BF28B2116D89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124BCE-6957-4E50-82DC-271B4A4F15CB}"/>
      </w:docPartPr>
      <w:docPartBody>
        <w:p w:rsidR="005F69C4" w:rsidRDefault="00FD26E0">
          <w:pPr>
            <w:pStyle w:val="6EF6B6F6FF10489AA2BF28B2116D898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CF42E6D17FD419991C5766AEDA152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6297AF-B9CA-4A58-A2FC-D44AEFB69FAD}"/>
      </w:docPartPr>
      <w:docPartBody>
        <w:p w:rsidR="005F69C4" w:rsidRDefault="00FD26E0">
          <w:pPr>
            <w:pStyle w:val="9CF42E6D17FD419991C5766AEDA1528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1611CECDE01541E888938EF2FEE4E7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843552-D443-4783-8AB1-EBF71BA41F5A}"/>
      </w:docPartPr>
      <w:docPartBody>
        <w:p w:rsidR="005F69C4" w:rsidRDefault="00FD26E0">
          <w:pPr>
            <w:pStyle w:val="1611CECDE01541E888938EF2FEE4E717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FE922C01BC64392B2E7643857CFA0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AB9EF7-CF22-4199-A1E4-EB213A255BBD}"/>
      </w:docPartPr>
      <w:docPartBody>
        <w:p w:rsidR="005F69C4" w:rsidRDefault="00FD26E0">
          <w:pPr>
            <w:pStyle w:val="7FE922C01BC64392B2E7643857CFA03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585286E29244CD8B1FCC14F564626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2D82E2-19AC-459E-8DE3-6CF6AE88A7F3}"/>
      </w:docPartPr>
      <w:docPartBody>
        <w:p w:rsidR="005F69C4" w:rsidRDefault="00FD26E0">
          <w:pPr>
            <w:pStyle w:val="E585286E29244CD8B1FCC14F5646260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CE4FD17FCF7D4C0EA940CA7ADE7D3C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1B073-927F-4A41-A0FE-58923FD9C6A0}"/>
      </w:docPartPr>
      <w:docPartBody>
        <w:p w:rsidR="005F69C4" w:rsidRDefault="00FD26E0">
          <w:pPr>
            <w:pStyle w:val="CE4FD17FCF7D4C0EA940CA7ADE7D3C6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1CAB6050D9542E3AC3C2496D16CFF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770460-CE74-41DC-87E3-9D460B164D08}"/>
      </w:docPartPr>
      <w:docPartBody>
        <w:p w:rsidR="005F69C4" w:rsidRDefault="00FD26E0">
          <w:pPr>
            <w:pStyle w:val="71CAB6050D9542E3AC3C2496D16CFFE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6E0"/>
    <w:rsid w:val="005F69C4"/>
    <w:rsid w:val="0088011C"/>
    <w:rsid w:val="00E5630C"/>
    <w:rsid w:val="00EC6B2F"/>
    <w:rsid w:val="00FD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9"/>
    <w:basedOn w:val="a0"/>
  </w:style>
  <w:style w:type="paragraph" w:customStyle="1" w:styleId="D0DAB6AEA0DC46EAB15E27186C992BFB">
    <w:name w:val="D0DAB6AEA0DC46EAB15E27186C992BFB"/>
  </w:style>
  <w:style w:type="paragraph" w:customStyle="1" w:styleId="C23A1E12C7804A46B8DA9AF7795F442A">
    <w:name w:val="C23A1E12C7804A46B8DA9AF7795F442A"/>
  </w:style>
  <w:style w:type="paragraph" w:customStyle="1" w:styleId="A09BA765282E4C45B5424CF287FD450C">
    <w:name w:val="A09BA765282E4C45B5424CF287FD450C"/>
  </w:style>
  <w:style w:type="paragraph" w:customStyle="1" w:styleId="29A5F78DC4174426A7AF2E1B1DADEBA6">
    <w:name w:val="29A5F78DC4174426A7AF2E1B1DADEBA6"/>
  </w:style>
  <w:style w:type="paragraph" w:customStyle="1" w:styleId="DCE1112A126A418A88F8BCEC61702A1B">
    <w:name w:val="DCE1112A126A418A88F8BCEC61702A1B"/>
  </w:style>
  <w:style w:type="paragraph" w:customStyle="1" w:styleId="99675CD073554B25915944EA27A1A815">
    <w:name w:val="99675CD073554B25915944EA27A1A815"/>
  </w:style>
  <w:style w:type="paragraph" w:customStyle="1" w:styleId="07C3EDB2030A4361ABFA7F2C7CB59104">
    <w:name w:val="07C3EDB2030A4361ABFA7F2C7CB59104"/>
  </w:style>
  <w:style w:type="paragraph" w:customStyle="1" w:styleId="D74A9B983615419081F9A96715B66FAA">
    <w:name w:val="D74A9B983615419081F9A96715B66FAA"/>
  </w:style>
  <w:style w:type="paragraph" w:customStyle="1" w:styleId="62AB1B5338404C50B1979B2098D99D63">
    <w:name w:val="62AB1B5338404C50B1979B2098D99D63"/>
  </w:style>
  <w:style w:type="paragraph" w:customStyle="1" w:styleId="84C92D35D5A54ACC938D95CFAE2E8978">
    <w:name w:val="84C92D35D5A54ACC938D95CFAE2E8978"/>
  </w:style>
  <w:style w:type="paragraph" w:customStyle="1" w:styleId="2FD72B3E6C1849399F75EE1F2B44866D">
    <w:name w:val="2FD72B3E6C1849399F75EE1F2B44866D"/>
  </w:style>
  <w:style w:type="paragraph" w:customStyle="1" w:styleId="E4B1B58A7F4F4BC98300EFAAC27786DE">
    <w:name w:val="E4B1B58A7F4F4BC98300EFAAC27786DE"/>
  </w:style>
  <w:style w:type="paragraph" w:customStyle="1" w:styleId="F603816369B8471082F20F1C2EB7D4E9">
    <w:name w:val="F603816369B8471082F20F1C2EB7D4E9"/>
  </w:style>
  <w:style w:type="paragraph" w:customStyle="1" w:styleId="6239A8F3C3894B768C526CB63D9622CE">
    <w:name w:val="6239A8F3C3894B768C526CB63D9622CE"/>
  </w:style>
  <w:style w:type="paragraph" w:customStyle="1" w:styleId="C3C83FF7A705479B8C7F41712FDE505D">
    <w:name w:val="C3C83FF7A705479B8C7F41712FDE505D"/>
  </w:style>
  <w:style w:type="paragraph" w:customStyle="1" w:styleId="B584C7CB188F4D429BAF09A1DCAFA129">
    <w:name w:val="B584C7CB188F4D429BAF09A1DCAFA129"/>
  </w:style>
  <w:style w:type="paragraph" w:customStyle="1" w:styleId="9A040A8C53CE4D918991CCF3753970DE">
    <w:name w:val="9A040A8C53CE4D918991CCF3753970DE"/>
  </w:style>
  <w:style w:type="paragraph" w:customStyle="1" w:styleId="E297E7D291B6467C9698E1E35480805A">
    <w:name w:val="E297E7D291B6467C9698E1E35480805A"/>
  </w:style>
  <w:style w:type="character" w:styleId="a3">
    <w:name w:val="Placeholder Text"/>
    <w:basedOn w:val="a0"/>
    <w:uiPriority w:val="99"/>
    <w:semiHidden/>
  </w:style>
  <w:style w:type="paragraph" w:customStyle="1" w:styleId="512FFACC4D5D40C89DBDDB8347C4D10D">
    <w:name w:val="512FFACC4D5D40C89DBDDB8347C4D10D"/>
  </w:style>
  <w:style w:type="paragraph" w:customStyle="1" w:styleId="EDD94E2343D248AD8C2567B6462393D3">
    <w:name w:val="EDD94E2343D248AD8C2567B6462393D3"/>
  </w:style>
  <w:style w:type="paragraph" w:customStyle="1" w:styleId="847FCAD126E14704A6519246CAB55A8A">
    <w:name w:val="847FCAD126E14704A6519246CAB55A8A"/>
  </w:style>
  <w:style w:type="paragraph" w:customStyle="1" w:styleId="52C047DED6D84ADCBFBA1C735618CE7A">
    <w:name w:val="52C047DED6D84ADCBFBA1C735618CE7A"/>
  </w:style>
  <w:style w:type="paragraph" w:customStyle="1" w:styleId="37140F767C5A4108BC19407E85D5F657">
    <w:name w:val="37140F767C5A4108BC19407E85D5F657"/>
  </w:style>
  <w:style w:type="paragraph" w:customStyle="1" w:styleId="1B2B84237D2F452EB3FABC78A03F1191">
    <w:name w:val="1B2B84237D2F452EB3FABC78A03F1191"/>
  </w:style>
  <w:style w:type="paragraph" w:customStyle="1" w:styleId="E6F42440E7F246C9B4EFAB204FFFC333">
    <w:name w:val="E6F42440E7F246C9B4EFAB204FFFC333"/>
  </w:style>
  <w:style w:type="paragraph" w:customStyle="1" w:styleId="DB9217DEEA8545D6A3848DFFE3AE1A75">
    <w:name w:val="DB9217DEEA8545D6A3848DFFE3AE1A75"/>
  </w:style>
  <w:style w:type="paragraph" w:customStyle="1" w:styleId="A61E92A67AAD4BBDB1603CFFE5D13701">
    <w:name w:val="A61E92A67AAD4BBDB1603CFFE5D13701"/>
  </w:style>
  <w:style w:type="paragraph" w:customStyle="1" w:styleId="56BD4AF8D32643E19190CE58055C8266">
    <w:name w:val="56BD4AF8D32643E19190CE58055C8266"/>
  </w:style>
  <w:style w:type="paragraph" w:customStyle="1" w:styleId="532D6E810B1341EFB0C7C9A6B15351E6">
    <w:name w:val="532D6E810B1341EFB0C7C9A6B15351E6"/>
  </w:style>
  <w:style w:type="paragraph" w:customStyle="1" w:styleId="6C79F53A2E8D44919F93F449A7FF860B">
    <w:name w:val="6C79F53A2E8D44919F93F449A7FF860B"/>
  </w:style>
  <w:style w:type="paragraph" w:customStyle="1" w:styleId="4978384439944BAB8AA705FB7324C718">
    <w:name w:val="4978384439944BAB8AA705FB7324C718"/>
  </w:style>
  <w:style w:type="paragraph" w:customStyle="1" w:styleId="0BBC240DB2ED493EB43A5EAD6F795A11">
    <w:name w:val="0BBC240DB2ED493EB43A5EAD6F795A11"/>
  </w:style>
  <w:style w:type="paragraph" w:customStyle="1" w:styleId="4F355E49074242D6BCFE70C1B4FB375A">
    <w:name w:val="4F355E49074242D6BCFE70C1B4FB375A"/>
  </w:style>
  <w:style w:type="paragraph" w:customStyle="1" w:styleId="6EF6B6F6FF10489AA2BF28B2116D898E">
    <w:name w:val="6EF6B6F6FF10489AA2BF28B2116D898E"/>
  </w:style>
  <w:style w:type="paragraph" w:customStyle="1" w:styleId="9CF42E6D17FD419991C5766AEDA1528A">
    <w:name w:val="9CF42E6D17FD419991C5766AEDA1528A"/>
  </w:style>
  <w:style w:type="paragraph" w:customStyle="1" w:styleId="1611CECDE01541E888938EF2FEE4E717">
    <w:name w:val="1611CECDE01541E888938EF2FEE4E717"/>
  </w:style>
  <w:style w:type="paragraph" w:customStyle="1" w:styleId="7FE922C01BC64392B2E7643857CFA030">
    <w:name w:val="7FE922C01BC64392B2E7643857CFA030"/>
  </w:style>
  <w:style w:type="paragraph" w:customStyle="1" w:styleId="E585286E29244CD8B1FCC14F5646260F">
    <w:name w:val="E585286E29244CD8B1FCC14F5646260F"/>
  </w:style>
  <w:style w:type="paragraph" w:customStyle="1" w:styleId="CE4FD17FCF7D4C0EA940CA7ADE7D3C6E">
    <w:name w:val="CE4FD17FCF7D4C0EA940CA7ADE7D3C6E"/>
  </w:style>
  <w:style w:type="paragraph" w:customStyle="1" w:styleId="71CAB6050D9542E3AC3C2496D16CFFE5">
    <w:name w:val="71CAB6050D9542E3AC3C2496D16CFF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9FD2B-C306-4431-B1A3-A71B75B8D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КЗ ТЭР ИФ IP67 ИП</Template>
  <TotalTime>0</TotalTime>
  <Pages>2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ТЭР ОС ОФ IP67</vt:lpstr>
    </vt:vector>
  </TitlesOfParts>
  <Company>vzljot</Company>
  <LinksUpToDate>false</LinksUpToDate>
  <CharactersWithSpaces>4941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ТЭР ОС ОФ IP67</dc:title>
  <dc:subject/>
  <dc:creator>Беляков Александр Алексеевич</dc:creator>
  <cp:keywords/>
  <cp:lastModifiedBy>Беляков Александр Алексеевич</cp:lastModifiedBy>
  <cp:revision>2</cp:revision>
  <cp:lastPrinted>2020-03-06T12:10:00Z</cp:lastPrinted>
  <dcterms:created xsi:type="dcterms:W3CDTF">2026-04-03T11:46:00Z</dcterms:created>
  <dcterms:modified xsi:type="dcterms:W3CDTF">2026-04-03T11:46:00Z</dcterms:modified>
</cp:coreProperties>
</file>